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88064" w14:textId="133A771F" w:rsidR="002C644B" w:rsidRDefault="00087D14" w:rsidP="004B01F2">
      <w:pPr>
        <w:rPr>
          <w:noProof/>
          <w:lang w:eastAsia="en-GB"/>
        </w:rPr>
      </w:pPr>
      <w:r>
        <w:rPr>
          <w:noProof/>
          <w:lang w:eastAsia="en-GB"/>
        </w:rPr>
        <mc:AlternateContent>
          <mc:Choice Requires="wps">
            <w:drawing>
              <wp:anchor distT="0" distB="0" distL="114300" distR="114300" simplePos="0" relativeHeight="251652095" behindDoc="0" locked="0" layoutInCell="1" allowOverlap="1" wp14:anchorId="23122724" wp14:editId="386788E4">
                <wp:simplePos x="0" y="0"/>
                <wp:positionH relativeFrom="column">
                  <wp:posOffset>-391160</wp:posOffset>
                </wp:positionH>
                <wp:positionV relativeFrom="paragraph">
                  <wp:posOffset>-481330</wp:posOffset>
                </wp:positionV>
                <wp:extent cx="6696075" cy="99060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696075" cy="9906000"/>
                        </a:xfrm>
                        <a:prstGeom prst="rect">
                          <a:avLst/>
                        </a:prstGeom>
                        <a:solidFill>
                          <a:srgbClr val="008796"/>
                        </a:solidFill>
                        <a:ln>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CF74" id="Rectangle 2" o:spid="_x0000_s1026" style="position:absolute;margin-left:-30.8pt;margin-top:-37.9pt;width:527.25pt;height:780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" fillcolor="#008796" strokecolor="#008796" strokeweight="1pt" insetpen="t"/>
            </w:pict>
          </mc:Fallback>
        </mc:AlternateContent>
      </w:r>
      <w:r w:rsidR="0043535D">
        <w:rPr>
          <w:noProof/>
          <w:lang w:eastAsia="en-GB"/>
        </w:rPr>
        <w:drawing>
          <wp:anchor distT="0" distB="0" distL="114300" distR="114300" simplePos="0" relativeHeight="251671552" behindDoc="0" locked="0" layoutInCell="1" allowOverlap="1" wp14:anchorId="2D86BEEA" wp14:editId="2B060FA0">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0FC26BF9" w14:textId="16CB92EE" w:rsidR="00FC0940" w:rsidRPr="00837874" w:rsidRDefault="00087D14" w:rsidP="004B01F2">
      <w:pPr>
        <w:rPr>
          <w:noProof/>
          <w:lang w:eastAsia="en-GB"/>
        </w:rPr>
      </w:pPr>
      <w:r>
        <w:rPr>
          <w:noProof/>
          <w:lang w:eastAsia="en-GB"/>
        </w:rPr>
        <mc:AlternateContent>
          <mc:Choice Requires="wps">
            <w:drawing>
              <wp:anchor distT="0" distB="0" distL="114300" distR="114300" simplePos="0" relativeHeight="251653120" behindDoc="0" locked="0" layoutInCell="1" allowOverlap="1" wp14:anchorId="3ABBBEDB" wp14:editId="0DEBD567">
                <wp:simplePos x="0" y="0"/>
                <wp:positionH relativeFrom="column">
                  <wp:posOffset>399416</wp:posOffset>
                </wp:positionH>
                <wp:positionV relativeFrom="page">
                  <wp:posOffset>3095624</wp:posOffset>
                </wp:positionV>
                <wp:extent cx="5561330" cy="2385695"/>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561330" cy="2385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C97A7" w14:textId="5E4FC17E" w:rsidR="002C644B" w:rsidRPr="00087D14" w:rsidRDefault="00087D14" w:rsidP="002C644B">
                            <w:pPr>
                              <w:spacing w:line="900" w:lineRule="exact"/>
                              <w:rPr>
                                <w:rFonts w:ascii="Amasis MT Pro Black" w:hAnsi="Amasis MT Pro Black"/>
                                <w:b/>
                                <w:bCs/>
                                <w:color w:val="008796"/>
                                <w:sz w:val="72"/>
                                <w:szCs w:val="72"/>
                              </w:rPr>
                            </w:pPr>
                            <w:r w:rsidRPr="00087D14">
                              <w:rPr>
                                <w:rFonts w:ascii="Amasis MT Pro Black" w:hAnsi="Amasis MT Pro Black"/>
                                <w:b/>
                                <w:bCs/>
                                <w:color w:val="FFFFFF" w:themeColor="background1"/>
                                <w:sz w:val="72"/>
                                <w:szCs w:val="72"/>
                              </w:rPr>
                              <w:t>Helping Children and Young People cope when someone has died</w:t>
                            </w:r>
                            <w:r w:rsidR="002C644B" w:rsidRPr="00087D14">
                              <w:rPr>
                                <w:rFonts w:ascii="Amasis MT Pro Black" w:hAnsi="Amasis MT Pro Black"/>
                                <w:b/>
                                <w:bCs/>
                                <w:color w:val="D46F63"/>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BBEDB" id="_x0000_t202" coordsize="21600,21600" o:spt="202" path="m,l,21600r21600,l21600,xe">
                <v:stroke joinstyle="miter"/>
                <v:path gradientshapeok="t" o:connecttype="rect"/>
              </v:shapetype>
              <v:shape id="Text Box 1431924471" o:spid="_x0000_s1026" type="#_x0000_t202" style="position:absolute;margin-left:31.45pt;margin-top:243.75pt;width:437.9pt;height:18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" filled="f" stroked="f" strokeweight=".5pt">
                <v:textbox>
                  <w:txbxContent>
                    <w:p w14:paraId="4A4C97A7" w14:textId="5E4FC17E" w:rsidR="002C644B" w:rsidRPr="00087D14" w:rsidRDefault="00087D14" w:rsidP="002C644B">
                      <w:pPr>
                        <w:spacing w:line="900" w:lineRule="exact"/>
                        <w:rPr>
                          <w:rFonts w:ascii="Amasis MT Pro Black" w:hAnsi="Amasis MT Pro Black"/>
                          <w:b/>
                          <w:bCs/>
                          <w:color w:val="008796"/>
                          <w:sz w:val="72"/>
                          <w:szCs w:val="72"/>
                        </w:rPr>
                      </w:pPr>
                      <w:r w:rsidRPr="00087D14">
                        <w:rPr>
                          <w:rFonts w:ascii="Amasis MT Pro Black" w:hAnsi="Amasis MT Pro Black"/>
                          <w:b/>
                          <w:bCs/>
                          <w:color w:val="FFFFFF" w:themeColor="background1"/>
                          <w:sz w:val="72"/>
                          <w:szCs w:val="72"/>
                        </w:rPr>
                        <w:t>Helping Children and Young People cope when someone has died</w:t>
                      </w:r>
                      <w:r w:rsidR="002C644B" w:rsidRPr="00087D14">
                        <w:rPr>
                          <w:rFonts w:ascii="Amasis MT Pro Black" w:hAnsi="Amasis MT Pro Black"/>
                          <w:b/>
                          <w:bCs/>
                          <w:color w:val="D46F63"/>
                          <w:sz w:val="72"/>
                          <w:szCs w:val="72"/>
                        </w:rPr>
                        <w:t>.</w:t>
                      </w:r>
                    </w:p>
                  </w:txbxContent>
                </v:textbox>
                <w10:wrap anchory="page"/>
              </v:shape>
            </w:pict>
          </mc:Fallback>
        </mc:AlternateContent>
      </w:r>
      <w:r w:rsidR="002C644B">
        <w:rPr>
          <w:noProof/>
          <w:lang w:eastAsia="en-GB"/>
        </w:rPr>
        <mc:AlternateContent>
          <mc:Choice Requires="wps">
            <w:drawing>
              <wp:anchor distT="0" distB="0" distL="114300" distR="114300" simplePos="0" relativeHeight="251657216" behindDoc="0" locked="0" layoutInCell="1" allowOverlap="1" wp14:anchorId="3E2D976F" wp14:editId="7617422E">
                <wp:simplePos x="0" y="0"/>
                <wp:positionH relativeFrom="column">
                  <wp:posOffset>560705</wp:posOffset>
                </wp:positionH>
                <wp:positionV relativeFrom="paragraph">
                  <wp:posOffset>7994650</wp:posOffset>
                </wp:positionV>
                <wp:extent cx="269875" cy="718185"/>
                <wp:effectExtent l="0" t="0" r="0" b="5715"/>
                <wp:wrapNone/>
                <wp:docPr id="2062725489" name="Rectangle 2"/>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BADC9" id="Rectangle 2" o:spid="_x0000_s1026" style="position:absolute;margin-left:44.15pt;margin-top:629.5pt;width:21.25pt;height:56.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" fillcolor="#d46f63" stroked="f" strokeweight="1pt" insetpen="t"/>
            </w:pict>
          </mc:Fallback>
        </mc:AlternateContent>
      </w:r>
      <w:r w:rsidR="002C644B">
        <w:rPr>
          <w:noProof/>
          <w:lang w:eastAsia="en-GB"/>
        </w:rPr>
        <mc:AlternateContent>
          <mc:Choice Requires="wps">
            <w:drawing>
              <wp:anchor distT="0" distB="0" distL="114300" distR="114300" simplePos="0" relativeHeight="251655168" behindDoc="0" locked="0" layoutInCell="1" allowOverlap="1" wp14:anchorId="7552DC23" wp14:editId="06D42D9E">
                <wp:simplePos x="0" y="0"/>
                <wp:positionH relativeFrom="column">
                  <wp:posOffset>952500</wp:posOffset>
                </wp:positionH>
                <wp:positionV relativeFrom="paragraph">
                  <wp:posOffset>7981950</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336BA" w14:textId="7F844530" w:rsidR="002C644B" w:rsidRPr="00404225" w:rsidRDefault="00087D14"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May 2024</w:t>
                            </w:r>
                          </w:p>
                          <w:p w14:paraId="21C74BB9" w14:textId="1B2CEFE4" w:rsidR="002C644B" w:rsidRPr="00404225" w:rsidRDefault="00087D14"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Educational Psychology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DC23" id="Text Box 1163836629" o:spid="_x0000_s1027" type="#_x0000_t202" style="position:absolute;margin-left:75pt;margin-top:628.5pt;width:391.85pt;height:7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" filled="f" stroked="f" strokeweight=".5pt">
                <v:textbox>
                  <w:txbxContent>
                    <w:p w14:paraId="223336BA" w14:textId="7F844530" w:rsidR="002C644B" w:rsidRPr="00404225" w:rsidRDefault="00087D14"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May 2024</w:t>
                      </w:r>
                    </w:p>
                    <w:p w14:paraId="21C74BB9" w14:textId="1B2CEFE4" w:rsidR="002C644B" w:rsidRPr="00404225" w:rsidRDefault="00087D14"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Educational Psychology Service</w:t>
                      </w:r>
                    </w:p>
                  </w:txbxContent>
                </v:textbox>
              </v:shape>
            </w:pict>
          </mc:Fallback>
        </mc:AlternateContent>
      </w:r>
      <w:r w:rsidR="002C644B">
        <w:rPr>
          <w:noProof/>
          <w:lang w:eastAsia="en-GB"/>
        </w:rPr>
        <w:br w:type="page"/>
      </w:r>
    </w:p>
    <w:p w14:paraId="2AA9F4ED" w14:textId="0F39EE67" w:rsidR="004C552A" w:rsidRPr="004B01F2" w:rsidRDefault="00087D14" w:rsidP="008D4D6B">
      <w:pPr>
        <w:tabs>
          <w:tab w:val="left" w:pos="4298"/>
          <w:tab w:val="left" w:pos="9120"/>
        </w:tabs>
        <w:spacing w:after="0" w:line="240" w:lineRule="auto"/>
        <w:rPr>
          <w:rFonts w:ascii="Amasis MT Pro Black" w:hAnsi="Amasis MT Pro Black"/>
          <w:b/>
          <w:bCs/>
          <w:color w:val="008796"/>
          <w:sz w:val="48"/>
          <w:szCs w:val="48"/>
        </w:rPr>
      </w:pPr>
      <w:r w:rsidRPr="00087D14">
        <w:rPr>
          <w:rFonts w:ascii="Amasis MT Pro Black" w:hAnsi="Amasis MT Pro Black"/>
          <w:b/>
          <w:bCs/>
          <w:color w:val="008796"/>
          <w:sz w:val="48"/>
          <w:szCs w:val="48"/>
        </w:rPr>
        <w:lastRenderedPageBreak/>
        <w:t>Normal Responses</w:t>
      </w:r>
    </w:p>
    <w:p w14:paraId="5525DF3E" w14:textId="77777777" w:rsidR="00C24554" w:rsidRPr="004B01F2" w:rsidRDefault="00C24554" w:rsidP="008D4D6B">
      <w:pPr>
        <w:tabs>
          <w:tab w:val="left" w:pos="4298"/>
          <w:tab w:val="left" w:pos="9120"/>
        </w:tabs>
        <w:spacing w:after="0" w:line="240" w:lineRule="auto"/>
        <w:jc w:val="both"/>
        <w:rPr>
          <w:rFonts w:ascii="Amasis MT Pro Black" w:hAnsi="Amasis MT Pro Black"/>
          <w:b/>
          <w:bCs/>
          <w:color w:val="008796"/>
          <w:sz w:val="24"/>
          <w:szCs w:val="24"/>
        </w:rPr>
      </w:pPr>
    </w:p>
    <w:p w14:paraId="1339B769" w14:textId="0A125A74" w:rsidR="00152183" w:rsidRPr="00087D14" w:rsidRDefault="00087D14" w:rsidP="008D4D6B">
      <w:pPr>
        <w:tabs>
          <w:tab w:val="left" w:pos="4298"/>
          <w:tab w:val="left" w:pos="9120"/>
        </w:tabs>
        <w:spacing w:after="0" w:line="240" w:lineRule="auto"/>
        <w:rPr>
          <w:rFonts w:cstheme="minorHAnsi"/>
          <w:b/>
          <w:bCs/>
          <w:color w:val="000000"/>
          <w:sz w:val="24"/>
          <w:szCs w:val="24"/>
          <w:shd w:val="clear" w:color="auto" w:fill="FFFFFF"/>
        </w:rPr>
      </w:pPr>
      <w:r w:rsidRPr="00087D14">
        <w:rPr>
          <w:rFonts w:cstheme="minorHAnsi"/>
          <w:b/>
          <w:bCs/>
          <w:color w:val="000000"/>
          <w:sz w:val="24"/>
          <w:szCs w:val="24"/>
          <w:shd w:val="clear" w:color="auto" w:fill="FFFFFF"/>
        </w:rPr>
        <w:t>This leaflet is intended to remind you of the possible range of feelings and reactions children may experience following bereavement.</w:t>
      </w:r>
      <w:r w:rsidR="000A2829" w:rsidRPr="00347E84">
        <w:rPr>
          <w:rFonts w:cstheme="minorHAnsi"/>
          <w:b/>
          <w:bCs/>
          <w:color w:val="000000"/>
          <w:sz w:val="24"/>
          <w:szCs w:val="24"/>
          <w:shd w:val="clear" w:color="auto" w:fill="FFFFFF"/>
        </w:rPr>
        <w:t xml:space="preserve"> </w:t>
      </w:r>
    </w:p>
    <w:p w14:paraId="7F021CCD" w14:textId="77777777" w:rsidR="00087D14"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p>
    <w:p w14:paraId="2E20246E" w14:textId="77777777" w:rsidR="00087D14" w:rsidRP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Because children often do not have the same understanding as </w:t>
      </w:r>
      <w:proofErr w:type="gramStart"/>
      <w:r w:rsidRPr="00087D14">
        <w:rPr>
          <w:rFonts w:ascii="Calibri" w:hAnsi="Calibri" w:cs="Calibri"/>
          <w:color w:val="000000"/>
          <w:sz w:val="24"/>
          <w:szCs w:val="24"/>
          <w:shd w:val="clear" w:color="auto" w:fill="FFFFFF"/>
        </w:rPr>
        <w:t>adults</w:t>
      </w:r>
      <w:proofErr w:type="gramEnd"/>
      <w:r w:rsidRPr="00087D14">
        <w:rPr>
          <w:rFonts w:ascii="Calibri" w:hAnsi="Calibri" w:cs="Calibri"/>
          <w:color w:val="000000"/>
          <w:sz w:val="24"/>
          <w:szCs w:val="24"/>
          <w:shd w:val="clear" w:color="auto" w:fill="FFFFFF"/>
        </w:rPr>
        <w:t xml:space="preserve"> they may have more difficulty talking about their feelings. However, the following responses are normal: </w:t>
      </w:r>
    </w:p>
    <w:p w14:paraId="22225C9D" w14:textId="77777777" w:rsidR="00087D14" w:rsidRP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p>
    <w:p w14:paraId="1B47C5E9" w14:textId="77777777" w:rsidR="00087D14" w:rsidRP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Shock: </w:t>
      </w:r>
      <w:r w:rsidRPr="00087D14">
        <w:rPr>
          <w:rFonts w:ascii="Calibri" w:hAnsi="Calibri" w:cs="Calibri"/>
          <w:color w:val="000000"/>
          <w:sz w:val="24"/>
          <w:szCs w:val="24"/>
          <w:shd w:val="clear" w:color="auto" w:fill="FFFFFF"/>
        </w:rPr>
        <w:t xml:space="preserve">A child may be very </w:t>
      </w:r>
      <w:proofErr w:type="gramStart"/>
      <w:r w:rsidRPr="00087D14">
        <w:rPr>
          <w:rFonts w:ascii="Calibri" w:hAnsi="Calibri" w:cs="Calibri"/>
          <w:color w:val="000000"/>
          <w:sz w:val="24"/>
          <w:szCs w:val="24"/>
          <w:shd w:val="clear" w:color="auto" w:fill="FFFFFF"/>
        </w:rPr>
        <w:t>quiet</w:t>
      </w:r>
      <w:proofErr w:type="gramEnd"/>
      <w:r w:rsidRPr="00087D14">
        <w:rPr>
          <w:rFonts w:ascii="Calibri" w:hAnsi="Calibri" w:cs="Calibri"/>
          <w:color w:val="000000"/>
          <w:sz w:val="24"/>
          <w:szCs w:val="24"/>
          <w:shd w:val="clear" w:color="auto" w:fill="FFFFFF"/>
        </w:rPr>
        <w:t xml:space="preserve"> or they may cry uncontrollably</w:t>
      </w:r>
    </w:p>
    <w:p w14:paraId="2B802B13" w14:textId="237A7972" w:rsidR="00087D14" w:rsidRP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Denial: </w:t>
      </w:r>
      <w:r w:rsidRPr="00087D14">
        <w:rPr>
          <w:rFonts w:ascii="Calibri" w:hAnsi="Calibri" w:cs="Calibri"/>
          <w:color w:val="000000"/>
          <w:sz w:val="24"/>
          <w:szCs w:val="24"/>
          <w:shd w:val="clear" w:color="auto" w:fill="FFFFFF"/>
        </w:rPr>
        <w:t>Even though they know the person has died, they may think that the person will return</w:t>
      </w:r>
    </w:p>
    <w:p w14:paraId="6F0150EA" w14:textId="77777777" w:rsidR="00087D14" w:rsidRP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Searching: </w:t>
      </w:r>
      <w:r w:rsidRPr="00087D14">
        <w:rPr>
          <w:rFonts w:ascii="Calibri" w:hAnsi="Calibri" w:cs="Calibri"/>
          <w:color w:val="000000"/>
          <w:sz w:val="24"/>
          <w:szCs w:val="24"/>
          <w:shd w:val="clear" w:color="auto" w:fill="FFFFFF"/>
        </w:rPr>
        <w:t>They may worry about losing other people</w:t>
      </w:r>
    </w:p>
    <w:p w14:paraId="208A191F" w14:textId="77777777" w:rsidR="00087D14" w:rsidRP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Anger: </w:t>
      </w:r>
      <w:r w:rsidRPr="00087D14">
        <w:rPr>
          <w:rFonts w:ascii="Calibri" w:hAnsi="Calibri" w:cs="Calibri"/>
          <w:color w:val="000000"/>
          <w:sz w:val="24"/>
          <w:szCs w:val="24"/>
          <w:shd w:val="clear" w:color="auto" w:fill="FFFFFF"/>
        </w:rPr>
        <w:t>They may be angry towards the people around them or the person who has died</w:t>
      </w:r>
    </w:p>
    <w:p w14:paraId="6CF27454" w14:textId="77777777" w:rsidR="00087D14" w:rsidRP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Anxiety: </w:t>
      </w:r>
      <w:r w:rsidRPr="00087D14">
        <w:rPr>
          <w:rFonts w:ascii="Calibri" w:hAnsi="Calibri" w:cs="Calibri"/>
          <w:color w:val="000000"/>
          <w:sz w:val="24"/>
          <w:szCs w:val="24"/>
          <w:shd w:val="clear" w:color="auto" w:fill="FFFFFF"/>
        </w:rPr>
        <w:t>They may feel anxious about the things they may or may not have done, or said, to the person who has died.</w:t>
      </w:r>
    </w:p>
    <w:p w14:paraId="0C7F9F43" w14:textId="77777777" w:rsid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Guilt: </w:t>
      </w:r>
      <w:r w:rsidRPr="00087D14">
        <w:rPr>
          <w:rFonts w:ascii="Calibri" w:hAnsi="Calibri" w:cs="Calibri"/>
          <w:color w:val="000000"/>
          <w:sz w:val="24"/>
          <w:szCs w:val="24"/>
          <w:shd w:val="clear" w:color="auto" w:fill="FFFFFF"/>
        </w:rPr>
        <w:t>They may feel that in some way they caused the death or let the person down</w:t>
      </w:r>
    </w:p>
    <w:p w14:paraId="234D8B5B" w14:textId="5A1ECCA5" w:rsidR="00087D14" w:rsidRDefault="00087D14" w:rsidP="00087D14">
      <w:pPr>
        <w:numPr>
          <w:ilvl w:val="0"/>
          <w:numId w:val="6"/>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b/>
          <w:color w:val="000000"/>
          <w:sz w:val="24"/>
          <w:szCs w:val="24"/>
          <w:shd w:val="clear" w:color="auto" w:fill="FFFFFF"/>
        </w:rPr>
        <w:t xml:space="preserve">Confusion: </w:t>
      </w:r>
      <w:r w:rsidRPr="00087D14">
        <w:rPr>
          <w:rFonts w:ascii="Calibri" w:hAnsi="Calibri" w:cs="Calibri"/>
          <w:color w:val="000000"/>
          <w:sz w:val="24"/>
          <w:szCs w:val="24"/>
          <w:shd w:val="clear" w:color="auto" w:fill="FFFFFF"/>
        </w:rPr>
        <w:t>They may feel confused about what has happened to the dead person</w:t>
      </w:r>
    </w:p>
    <w:p w14:paraId="177E49A9" w14:textId="77777777" w:rsid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p>
    <w:p w14:paraId="42E030D2" w14:textId="1EA4C431" w:rsid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p>
    <w:p w14:paraId="63997FFC" w14:textId="0501CF03" w:rsidR="00087D14" w:rsidRP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p>
    <w:p w14:paraId="68DDF937" w14:textId="77777777" w:rsidR="00087D14" w:rsidRPr="004B01F2"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p>
    <w:p w14:paraId="19543690" w14:textId="5290B750" w:rsidR="004C552A" w:rsidRPr="004B01F2" w:rsidRDefault="00087D14" w:rsidP="008D4D6B">
      <w:pPr>
        <w:tabs>
          <w:tab w:val="left" w:pos="4298"/>
          <w:tab w:val="left" w:pos="9120"/>
        </w:tabs>
        <w:spacing w:after="0" w:line="240" w:lineRule="auto"/>
        <w:rPr>
          <w:rFonts w:ascii="Amasis MT Pro Black" w:hAnsi="Amasis MT Pro Black"/>
          <w:b/>
          <w:bCs/>
          <w:color w:val="008796"/>
          <w:sz w:val="48"/>
          <w:szCs w:val="48"/>
        </w:rPr>
      </w:pPr>
      <w:r w:rsidRPr="00087D14">
        <w:rPr>
          <w:rFonts w:ascii="Amasis MT Pro Black" w:hAnsi="Amasis MT Pro Black"/>
          <w:b/>
          <w:bCs/>
          <w:color w:val="008796"/>
          <w:sz w:val="48"/>
          <w:szCs w:val="48"/>
        </w:rPr>
        <w:t>Behaviours you might expect to</w:t>
      </w:r>
      <w:r>
        <w:rPr>
          <w:rFonts w:ascii="Amasis MT Pro Black" w:hAnsi="Amasis MT Pro Black"/>
          <w:b/>
          <w:bCs/>
          <w:color w:val="008796"/>
          <w:sz w:val="48"/>
          <w:szCs w:val="48"/>
        </w:rPr>
        <w:t xml:space="preserve"> </w:t>
      </w:r>
      <w:proofErr w:type="gramStart"/>
      <w:r>
        <w:rPr>
          <w:rFonts w:ascii="Amasis MT Pro Black" w:hAnsi="Amasis MT Pro Black"/>
          <w:b/>
          <w:bCs/>
          <w:color w:val="008796"/>
          <w:sz w:val="48"/>
          <w:szCs w:val="48"/>
        </w:rPr>
        <w:t>see</w:t>
      </w:r>
      <w:proofErr w:type="gramEnd"/>
    </w:p>
    <w:p w14:paraId="4EBDE843" w14:textId="77777777" w:rsidR="00C24554" w:rsidRPr="004B01F2" w:rsidRDefault="00C24554" w:rsidP="008D4D6B">
      <w:pPr>
        <w:pStyle w:val="ListParagraph"/>
        <w:tabs>
          <w:tab w:val="left" w:pos="4298"/>
          <w:tab w:val="left" w:pos="9120"/>
        </w:tabs>
        <w:spacing w:after="0" w:line="240" w:lineRule="auto"/>
        <w:ind w:left="567"/>
        <w:contextualSpacing w:val="0"/>
        <w:rPr>
          <w:rFonts w:ascii="Amasis MT Pro Black" w:hAnsi="Amasis MT Pro Black"/>
          <w:b/>
          <w:bCs/>
          <w:color w:val="008796"/>
          <w:sz w:val="24"/>
          <w:szCs w:val="24"/>
        </w:rPr>
      </w:pPr>
    </w:p>
    <w:p w14:paraId="765DC0DD" w14:textId="6725A47B" w:rsidR="00C24554" w:rsidRPr="00087D14"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In such tragic situations children and young people experience similar feelings to adults. They have a need for support in coming to terms with traumatic events, but they may not be able to express feelings when they cannot find the words. Children, particularly young children, often show their feelings through behaviour.</w:t>
      </w:r>
    </w:p>
    <w:p w14:paraId="0F473FC3" w14:textId="77777777" w:rsidR="00087D14" w:rsidRPr="00087D14"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p>
    <w:p w14:paraId="1E854B62" w14:textId="36932D35" w:rsidR="00087D14" w:rsidRPr="00087D14" w:rsidRDefault="00087D14" w:rsidP="00087D14">
      <w:p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These behaviours might include:</w:t>
      </w:r>
    </w:p>
    <w:p w14:paraId="7AA9B914" w14:textId="43B5F790"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Behaving as a younger child </w:t>
      </w:r>
    </w:p>
    <w:p w14:paraId="5C2E233C"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Becoming very withdrawn</w:t>
      </w:r>
    </w:p>
    <w:p w14:paraId="710A8F15"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Sleep disturbance: bad dreams, fear of being alone, fear of the dark</w:t>
      </w:r>
    </w:p>
    <w:p w14:paraId="3D20141C" w14:textId="295E7412"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Increased ‘pretend’ play, including a desire to act out details of what took place in the original </w:t>
      </w:r>
      <w:proofErr w:type="gramStart"/>
      <w:r w:rsidRPr="00087D14">
        <w:rPr>
          <w:rFonts w:ascii="Calibri" w:hAnsi="Calibri" w:cs="Calibri"/>
          <w:color w:val="000000"/>
          <w:sz w:val="24"/>
          <w:szCs w:val="24"/>
          <w:shd w:val="clear" w:color="auto" w:fill="FFFFFF"/>
        </w:rPr>
        <w:t>incident</w:t>
      </w:r>
      <w:proofErr w:type="gramEnd"/>
    </w:p>
    <w:p w14:paraId="12B05D34"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Wanting to be with their parents, or a trusted adult, </w:t>
      </w:r>
      <w:proofErr w:type="gramStart"/>
      <w:r w:rsidRPr="00087D14">
        <w:rPr>
          <w:rFonts w:ascii="Calibri" w:hAnsi="Calibri" w:cs="Calibri"/>
          <w:color w:val="000000"/>
          <w:sz w:val="24"/>
          <w:szCs w:val="24"/>
          <w:shd w:val="clear" w:color="auto" w:fill="FFFFFF"/>
        </w:rPr>
        <w:t>at all times</w:t>
      </w:r>
      <w:proofErr w:type="gramEnd"/>
    </w:p>
    <w:p w14:paraId="12F43E01"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Difficulty concentrating, especially at </w:t>
      </w:r>
      <w:proofErr w:type="gramStart"/>
      <w:r w:rsidRPr="00087D14">
        <w:rPr>
          <w:rFonts w:ascii="Calibri" w:hAnsi="Calibri" w:cs="Calibri"/>
          <w:color w:val="000000"/>
          <w:sz w:val="24"/>
          <w:szCs w:val="24"/>
          <w:shd w:val="clear" w:color="auto" w:fill="FFFFFF"/>
        </w:rPr>
        <w:t>school</w:t>
      </w:r>
      <w:proofErr w:type="gramEnd"/>
    </w:p>
    <w:p w14:paraId="3EFB62FD"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Children may forget things or have toileting </w:t>
      </w:r>
      <w:proofErr w:type="gramStart"/>
      <w:r w:rsidRPr="00087D14">
        <w:rPr>
          <w:rFonts w:ascii="Calibri" w:hAnsi="Calibri" w:cs="Calibri"/>
          <w:color w:val="000000"/>
          <w:sz w:val="24"/>
          <w:szCs w:val="24"/>
          <w:shd w:val="clear" w:color="auto" w:fill="FFFFFF"/>
        </w:rPr>
        <w:t>accidents</w:t>
      </w:r>
      <w:proofErr w:type="gramEnd"/>
    </w:p>
    <w:p w14:paraId="4D114758"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Changes in appetite</w:t>
      </w:r>
    </w:p>
    <w:p w14:paraId="2AEAE718"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Fears of their own safety, or for the safety of family or friends</w:t>
      </w:r>
    </w:p>
    <w:p w14:paraId="10B03B52"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 xml:space="preserve">Reluctance to </w:t>
      </w:r>
      <w:proofErr w:type="gramStart"/>
      <w:r w:rsidRPr="00087D14">
        <w:rPr>
          <w:rFonts w:ascii="Calibri" w:hAnsi="Calibri" w:cs="Calibri"/>
          <w:color w:val="000000"/>
          <w:sz w:val="24"/>
          <w:szCs w:val="24"/>
          <w:shd w:val="clear" w:color="auto" w:fill="FFFFFF"/>
        </w:rPr>
        <w:t>talk</w:t>
      </w:r>
      <w:proofErr w:type="gramEnd"/>
    </w:p>
    <w:p w14:paraId="53E063B9" w14:textId="77777777" w:rsidR="00087D14" w:rsidRPr="00087D14" w:rsidRDefault="00087D14" w:rsidP="00087D14">
      <w:pPr>
        <w:numPr>
          <w:ilvl w:val="0"/>
          <w:numId w:val="7"/>
        </w:numPr>
        <w:tabs>
          <w:tab w:val="left" w:pos="4298"/>
          <w:tab w:val="left" w:pos="9120"/>
        </w:tabs>
        <w:spacing w:after="0" w:line="240" w:lineRule="auto"/>
        <w:rPr>
          <w:rFonts w:ascii="Calibri" w:hAnsi="Calibri" w:cs="Calibri"/>
          <w:color w:val="000000"/>
          <w:sz w:val="24"/>
          <w:szCs w:val="24"/>
          <w:shd w:val="clear" w:color="auto" w:fill="FFFFFF"/>
        </w:rPr>
      </w:pPr>
      <w:r w:rsidRPr="00087D14">
        <w:rPr>
          <w:rFonts w:ascii="Calibri" w:hAnsi="Calibri" w:cs="Calibri"/>
          <w:color w:val="000000"/>
          <w:sz w:val="24"/>
          <w:szCs w:val="24"/>
          <w:shd w:val="clear" w:color="auto" w:fill="FFFFFF"/>
        </w:rPr>
        <w:t>Becoming easily upset</w:t>
      </w:r>
    </w:p>
    <w:p w14:paraId="19B1F0F8" w14:textId="03B279ED" w:rsidR="00087D14" w:rsidRPr="004B01F2"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p>
    <w:p w14:paraId="39CCF1DD" w14:textId="7E784A49" w:rsidR="00396B15" w:rsidRPr="004B01F2" w:rsidRDefault="00396B15" w:rsidP="008D4D6B">
      <w:pPr>
        <w:tabs>
          <w:tab w:val="left" w:pos="4298"/>
          <w:tab w:val="left" w:pos="9120"/>
        </w:tabs>
        <w:spacing w:after="0" w:line="240" w:lineRule="auto"/>
        <w:rPr>
          <w:rFonts w:ascii="Calibri" w:hAnsi="Calibri" w:cs="Calibri"/>
          <w:color w:val="000000"/>
          <w:sz w:val="24"/>
          <w:szCs w:val="24"/>
          <w:shd w:val="clear" w:color="auto" w:fill="FFFFFF"/>
        </w:rPr>
      </w:pPr>
    </w:p>
    <w:p w14:paraId="4F5458C7" w14:textId="69E7A79D" w:rsidR="00087D14" w:rsidRPr="00087D14" w:rsidRDefault="00087D14" w:rsidP="008D4D6B">
      <w:pPr>
        <w:tabs>
          <w:tab w:val="left" w:pos="4298"/>
          <w:tab w:val="left" w:pos="9120"/>
        </w:tabs>
        <w:spacing w:after="0" w:line="240" w:lineRule="auto"/>
        <w:rPr>
          <w:rFonts w:ascii="Calibri" w:hAnsi="Calibri" w:cs="Calibri"/>
          <w:b/>
          <w:bCs/>
          <w:color w:val="000000"/>
          <w:sz w:val="24"/>
          <w:szCs w:val="24"/>
          <w:shd w:val="clear" w:color="auto" w:fill="FFFFFF"/>
        </w:rPr>
      </w:pPr>
      <w:r w:rsidRPr="00087D14">
        <w:rPr>
          <w:rFonts w:ascii="Calibri" w:hAnsi="Calibri" w:cs="Calibri"/>
          <w:b/>
          <w:bCs/>
          <w:color w:val="000000"/>
          <w:sz w:val="24"/>
          <w:szCs w:val="24"/>
          <w:shd w:val="clear" w:color="auto" w:fill="FFFFFF"/>
        </w:rPr>
        <w:t>These are all normal reactions to a distressing event and may last for some time.</w:t>
      </w:r>
    </w:p>
    <w:p w14:paraId="143060ED" w14:textId="4EC15FCB" w:rsidR="00087D14" w:rsidRDefault="00087D14"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How you can help</w:t>
      </w:r>
    </w:p>
    <w:p w14:paraId="5BFD6733" w14:textId="758C6539" w:rsidR="00C24554" w:rsidRPr="004B01F2" w:rsidRDefault="00C24554" w:rsidP="008D4D6B">
      <w:pPr>
        <w:spacing w:after="0" w:line="240" w:lineRule="auto"/>
        <w:rPr>
          <w:rFonts w:ascii="Amasis MT Pro Black" w:hAnsi="Amasis MT Pro Black" w:cs="Calibri"/>
          <w:b/>
          <w:bCs/>
          <w:color w:val="000000"/>
          <w:sz w:val="24"/>
          <w:szCs w:val="24"/>
          <w:shd w:val="clear" w:color="auto" w:fill="FFFFFF"/>
        </w:rPr>
      </w:pPr>
    </w:p>
    <w:p w14:paraId="236CFF2C" w14:textId="143DF975" w:rsidR="0005744D" w:rsidRPr="0005744D" w:rsidRDefault="00087D14" w:rsidP="0005744D">
      <w:pPr>
        <w:tabs>
          <w:tab w:val="left" w:pos="4298"/>
          <w:tab w:val="left" w:pos="9120"/>
        </w:tabs>
        <w:spacing w:after="0" w:line="240" w:lineRule="auto"/>
        <w:rPr>
          <w:rFonts w:cstheme="minorHAnsi"/>
          <w:b/>
          <w:bCs/>
          <w:color w:val="000000"/>
          <w:sz w:val="24"/>
          <w:szCs w:val="24"/>
          <w:shd w:val="clear" w:color="auto" w:fill="FFFFFF"/>
        </w:rPr>
      </w:pPr>
      <w:r w:rsidRPr="00087D14">
        <w:rPr>
          <w:rFonts w:cstheme="minorHAnsi"/>
          <w:b/>
          <w:bCs/>
          <w:color w:val="000000"/>
          <w:sz w:val="24"/>
          <w:szCs w:val="24"/>
          <w:shd w:val="clear" w:color="auto" w:fill="FFFFFF"/>
        </w:rPr>
        <w:t>Most children need immediate support and reassurance from people they know, trust and feel safe with.</w:t>
      </w:r>
      <w:r w:rsidR="0005744D" w:rsidRPr="0005744D">
        <w:rPr>
          <w:rFonts w:cstheme="minorHAnsi"/>
          <w:b/>
          <w:bCs/>
          <w:color w:val="000000"/>
          <w:sz w:val="24"/>
          <w:szCs w:val="24"/>
          <w:shd w:val="clear" w:color="auto" w:fill="FFFFFF"/>
        </w:rPr>
        <w:t xml:space="preserve"> </w:t>
      </w:r>
    </w:p>
    <w:p w14:paraId="5BCE8BDC" w14:textId="79452A02" w:rsidR="000E0539" w:rsidRDefault="000E0539" w:rsidP="008D4D6B">
      <w:pPr>
        <w:tabs>
          <w:tab w:val="left" w:pos="4298"/>
          <w:tab w:val="left" w:pos="9120"/>
        </w:tabs>
        <w:spacing w:after="0" w:line="240" w:lineRule="auto"/>
        <w:rPr>
          <w:rFonts w:cstheme="minorHAnsi"/>
          <w:color w:val="000000"/>
          <w:sz w:val="24"/>
          <w:szCs w:val="24"/>
          <w:shd w:val="clear" w:color="auto" w:fill="FFFFFF"/>
        </w:rPr>
      </w:pPr>
    </w:p>
    <w:p w14:paraId="099BAF32" w14:textId="23635E97"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 xml:space="preserve">Try to answer questions as honestly and openly as you </w:t>
      </w:r>
      <w:proofErr w:type="gramStart"/>
      <w:r w:rsidRPr="00087D14">
        <w:rPr>
          <w:rFonts w:cstheme="minorHAnsi"/>
          <w:color w:val="000000"/>
          <w:sz w:val="24"/>
          <w:szCs w:val="24"/>
          <w:shd w:val="clear" w:color="auto" w:fill="FFFFFF"/>
        </w:rPr>
        <w:t>can</w:t>
      </w:r>
      <w:proofErr w:type="gramEnd"/>
      <w:r w:rsidRPr="00087D14">
        <w:rPr>
          <w:rFonts w:cstheme="minorHAnsi"/>
          <w:color w:val="000000"/>
          <w:sz w:val="24"/>
          <w:szCs w:val="24"/>
          <w:shd w:val="clear" w:color="auto" w:fill="FFFFFF"/>
        </w:rPr>
        <w:t xml:space="preserve"> </w:t>
      </w:r>
    </w:p>
    <w:p w14:paraId="349CD413" w14:textId="38B847AC"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 xml:space="preserve">Maintain familiar routines and structures, these provide a sense of </w:t>
      </w:r>
      <w:proofErr w:type="gramStart"/>
      <w:r w:rsidRPr="00087D14">
        <w:rPr>
          <w:rFonts w:cstheme="minorHAnsi"/>
          <w:color w:val="000000"/>
          <w:sz w:val="24"/>
          <w:szCs w:val="24"/>
          <w:shd w:val="clear" w:color="auto" w:fill="FFFFFF"/>
        </w:rPr>
        <w:t>security</w:t>
      </w:r>
      <w:proofErr w:type="gramEnd"/>
    </w:p>
    <w:p w14:paraId="7F80BE9B" w14:textId="6F171BE0"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Be patient and calm, if possible</w:t>
      </w:r>
    </w:p>
    <w:p w14:paraId="091D3B1F" w14:textId="7841C4C6"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 xml:space="preserve">Give children opportunities to talk about their feelings and let them know it’s okay to </w:t>
      </w:r>
      <w:proofErr w:type="gramStart"/>
      <w:r w:rsidRPr="00087D14">
        <w:rPr>
          <w:rFonts w:cstheme="minorHAnsi"/>
          <w:color w:val="000000"/>
          <w:sz w:val="24"/>
          <w:szCs w:val="24"/>
          <w:shd w:val="clear" w:color="auto" w:fill="FFFFFF"/>
        </w:rPr>
        <w:t>cry</w:t>
      </w:r>
      <w:proofErr w:type="gramEnd"/>
    </w:p>
    <w:p w14:paraId="4171BCA6" w14:textId="7A1FE218"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 xml:space="preserve">Try to treat children in the usual way.  You may wish to be especially protective.  This is a natural reaction, but in the longer term being too protective can make a child feel </w:t>
      </w:r>
      <w:proofErr w:type="gramStart"/>
      <w:r w:rsidRPr="00087D14">
        <w:rPr>
          <w:rFonts w:cstheme="minorHAnsi"/>
          <w:color w:val="000000"/>
          <w:sz w:val="24"/>
          <w:szCs w:val="24"/>
          <w:shd w:val="clear" w:color="auto" w:fill="FFFFFF"/>
        </w:rPr>
        <w:t>insecure</w:t>
      </w:r>
      <w:proofErr w:type="gramEnd"/>
    </w:p>
    <w:p w14:paraId="435F0279" w14:textId="50BCF065" w:rsidR="00087D14" w:rsidRPr="00087D14" w:rsidRDefault="00087D14" w:rsidP="00087D14">
      <w:pPr>
        <w:numPr>
          <w:ilvl w:val="0"/>
          <w:numId w:val="8"/>
        </w:numPr>
        <w:tabs>
          <w:tab w:val="left" w:pos="4298"/>
          <w:tab w:val="left" w:pos="9120"/>
        </w:tabs>
        <w:spacing w:after="0" w:line="240" w:lineRule="auto"/>
        <w:rPr>
          <w:rFonts w:cstheme="minorHAnsi"/>
          <w:color w:val="000000"/>
          <w:sz w:val="24"/>
          <w:szCs w:val="24"/>
          <w:shd w:val="clear" w:color="auto" w:fill="FFFFFF"/>
        </w:rPr>
      </w:pPr>
      <w:r w:rsidRPr="00087D14">
        <w:rPr>
          <w:rFonts w:cstheme="minorHAnsi"/>
          <w:color w:val="000000"/>
          <w:sz w:val="24"/>
          <w:szCs w:val="24"/>
          <w:shd w:val="clear" w:color="auto" w:fill="FFFFFF"/>
        </w:rPr>
        <w:t xml:space="preserve">Seek support for yourself if you need </w:t>
      </w:r>
      <w:proofErr w:type="gramStart"/>
      <w:r w:rsidRPr="00087D14">
        <w:rPr>
          <w:rFonts w:cstheme="minorHAnsi"/>
          <w:color w:val="000000"/>
          <w:sz w:val="24"/>
          <w:szCs w:val="24"/>
          <w:shd w:val="clear" w:color="auto" w:fill="FFFFFF"/>
        </w:rPr>
        <w:t>it</w:t>
      </w:r>
      <w:proofErr w:type="gramEnd"/>
    </w:p>
    <w:p w14:paraId="6F6B8F98" w14:textId="331045B2" w:rsidR="00087D14" w:rsidRDefault="00087D14" w:rsidP="008D4D6B">
      <w:pPr>
        <w:tabs>
          <w:tab w:val="left" w:pos="4298"/>
          <w:tab w:val="left" w:pos="9120"/>
        </w:tabs>
        <w:spacing w:after="0" w:line="240" w:lineRule="auto"/>
        <w:rPr>
          <w:rFonts w:cstheme="minorHAnsi"/>
          <w:color w:val="000000"/>
          <w:sz w:val="24"/>
          <w:szCs w:val="24"/>
          <w:shd w:val="clear" w:color="auto" w:fill="FFFFFF"/>
        </w:rPr>
      </w:pPr>
    </w:p>
    <w:p w14:paraId="7B9542AD" w14:textId="0E03572E" w:rsidR="00087D14" w:rsidRDefault="004A1294" w:rsidP="008D4D6B">
      <w:pPr>
        <w:tabs>
          <w:tab w:val="left" w:pos="4298"/>
          <w:tab w:val="left" w:pos="9120"/>
        </w:tabs>
        <w:spacing w:after="0" w:line="240" w:lineRule="auto"/>
        <w:rPr>
          <w:rFonts w:cstheme="minorHAnsi"/>
          <w:color w:val="000000"/>
          <w:sz w:val="24"/>
          <w:szCs w:val="24"/>
          <w:shd w:val="clear" w:color="auto" w:fill="FFFFFF"/>
        </w:rPr>
      </w:pPr>
      <w:r>
        <w:rPr>
          <w:noProof/>
          <w:sz w:val="28"/>
          <w:lang w:eastAsia="en-GB"/>
        </w:rPr>
        <w:drawing>
          <wp:anchor distT="0" distB="0" distL="114300" distR="114300" simplePos="0" relativeHeight="251679744" behindDoc="0" locked="0" layoutInCell="1" allowOverlap="1" wp14:anchorId="3586B112" wp14:editId="0960B9C2">
            <wp:simplePos x="0" y="0"/>
            <wp:positionH relativeFrom="margin">
              <wp:posOffset>2371725</wp:posOffset>
            </wp:positionH>
            <wp:positionV relativeFrom="paragraph">
              <wp:posOffset>90805</wp:posOffset>
            </wp:positionV>
            <wp:extent cx="3959225" cy="2757170"/>
            <wp:effectExtent l="0" t="0" r="3175"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9225" cy="2757170"/>
                    </a:xfrm>
                    <a:prstGeom prst="rect">
                      <a:avLst/>
                    </a:prstGeom>
                    <a:noFill/>
                  </pic:spPr>
                </pic:pic>
              </a:graphicData>
            </a:graphic>
            <wp14:sizeRelH relativeFrom="page">
              <wp14:pctWidth>0</wp14:pctWidth>
            </wp14:sizeRelH>
            <wp14:sizeRelV relativeFrom="page">
              <wp14:pctHeight>0</wp14:pctHeight>
            </wp14:sizeRelV>
          </wp:anchor>
        </w:drawing>
      </w:r>
    </w:p>
    <w:p w14:paraId="633F8611" w14:textId="6443899E" w:rsidR="00087D14" w:rsidRDefault="00087D14">
      <w:pPr>
        <w:rPr>
          <w:rFonts w:ascii="Calibri" w:hAnsi="Calibri" w:cs="Calibri"/>
          <w:color w:val="000000"/>
          <w:sz w:val="24"/>
          <w:szCs w:val="24"/>
          <w:shd w:val="clear" w:color="auto" w:fill="FFFFFF"/>
        </w:rPr>
      </w:pPr>
      <w:r w:rsidRPr="00F20CD4">
        <w:rPr>
          <w:b/>
          <w:noProof/>
          <w:color w:val="007D85"/>
          <w:sz w:val="32"/>
          <w:lang w:eastAsia="en-GB"/>
        </w:rPr>
        <mc:AlternateContent>
          <mc:Choice Requires="wps">
            <w:drawing>
              <wp:anchor distT="0" distB="0" distL="114300" distR="114300" simplePos="0" relativeHeight="251677696" behindDoc="0" locked="0" layoutInCell="1" allowOverlap="1" wp14:anchorId="378DCC92" wp14:editId="4E5E489C">
                <wp:simplePos x="0" y="0"/>
                <wp:positionH relativeFrom="margin">
                  <wp:posOffset>-352425</wp:posOffset>
                </wp:positionH>
                <wp:positionV relativeFrom="paragraph">
                  <wp:posOffset>3023235</wp:posOffset>
                </wp:positionV>
                <wp:extent cx="4398645" cy="3058795"/>
                <wp:effectExtent l="0" t="0" r="1905" b="8255"/>
                <wp:wrapNone/>
                <wp:docPr id="4"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8645" cy="3058795"/>
                        </a:xfrm>
                        <a:custGeom>
                          <a:avLst/>
                          <a:gdLst>
                            <a:gd name="T0" fmla="*/ 1534 w 1668"/>
                            <a:gd name="T1" fmla="*/ 28 h 1700"/>
                            <a:gd name="T2" fmla="*/ 1474 w 1668"/>
                            <a:gd name="T3" fmla="*/ 16 h 1700"/>
                            <a:gd name="T4" fmla="*/ 1296 w 1668"/>
                            <a:gd name="T5" fmla="*/ 14 h 1700"/>
                            <a:gd name="T6" fmla="*/ 942 w 1668"/>
                            <a:gd name="T7" fmla="*/ 8 h 1700"/>
                            <a:gd name="T8" fmla="*/ 284 w 1668"/>
                            <a:gd name="T9" fmla="*/ 2 h 1700"/>
                            <a:gd name="T10" fmla="*/ 206 w 1668"/>
                            <a:gd name="T11" fmla="*/ 4 h 1700"/>
                            <a:gd name="T12" fmla="*/ 138 w 1668"/>
                            <a:gd name="T13" fmla="*/ 24 h 1700"/>
                            <a:gd name="T14" fmla="*/ 80 w 1668"/>
                            <a:gd name="T15" fmla="*/ 66 h 1700"/>
                            <a:gd name="T16" fmla="*/ 28 w 1668"/>
                            <a:gd name="T17" fmla="*/ 136 h 1700"/>
                            <a:gd name="T18" fmla="*/ 8 w 1668"/>
                            <a:gd name="T19" fmla="*/ 204 h 1700"/>
                            <a:gd name="T20" fmla="*/ 6 w 1668"/>
                            <a:gd name="T21" fmla="*/ 272 h 1700"/>
                            <a:gd name="T22" fmla="*/ 2 w 1668"/>
                            <a:gd name="T23" fmla="*/ 1256 h 1700"/>
                            <a:gd name="T24" fmla="*/ 2 w 1668"/>
                            <a:gd name="T25" fmla="*/ 1468 h 1700"/>
                            <a:gd name="T26" fmla="*/ 8 w 1668"/>
                            <a:gd name="T27" fmla="*/ 1516 h 1700"/>
                            <a:gd name="T28" fmla="*/ 40 w 1668"/>
                            <a:gd name="T29" fmla="*/ 1590 h 1700"/>
                            <a:gd name="T30" fmla="*/ 108 w 1668"/>
                            <a:gd name="T31" fmla="*/ 1660 h 1700"/>
                            <a:gd name="T32" fmla="*/ 180 w 1668"/>
                            <a:gd name="T33" fmla="*/ 1692 h 1700"/>
                            <a:gd name="T34" fmla="*/ 248 w 1668"/>
                            <a:gd name="T35" fmla="*/ 1700 h 1700"/>
                            <a:gd name="T36" fmla="*/ 896 w 1668"/>
                            <a:gd name="T37" fmla="*/ 1696 h 1700"/>
                            <a:gd name="T38" fmla="*/ 1040 w 1668"/>
                            <a:gd name="T39" fmla="*/ 1690 h 1700"/>
                            <a:gd name="T40" fmla="*/ 1392 w 1668"/>
                            <a:gd name="T41" fmla="*/ 1672 h 1700"/>
                            <a:gd name="T42" fmla="*/ 1412 w 1668"/>
                            <a:gd name="T43" fmla="*/ 1668 h 1700"/>
                            <a:gd name="T44" fmla="*/ 1402 w 1668"/>
                            <a:gd name="T45" fmla="*/ 1662 h 1700"/>
                            <a:gd name="T46" fmla="*/ 1404 w 1668"/>
                            <a:gd name="T47" fmla="*/ 1648 h 1700"/>
                            <a:gd name="T48" fmla="*/ 1364 w 1668"/>
                            <a:gd name="T49" fmla="*/ 1640 h 1700"/>
                            <a:gd name="T50" fmla="*/ 1386 w 1668"/>
                            <a:gd name="T51" fmla="*/ 1632 h 1700"/>
                            <a:gd name="T52" fmla="*/ 1224 w 1668"/>
                            <a:gd name="T53" fmla="*/ 1626 h 1700"/>
                            <a:gd name="T54" fmla="*/ 1336 w 1668"/>
                            <a:gd name="T55" fmla="*/ 1608 h 1700"/>
                            <a:gd name="T56" fmla="*/ 1334 w 1668"/>
                            <a:gd name="T57" fmla="*/ 1584 h 1700"/>
                            <a:gd name="T58" fmla="*/ 1332 w 1668"/>
                            <a:gd name="T59" fmla="*/ 1562 h 1700"/>
                            <a:gd name="T60" fmla="*/ 1482 w 1668"/>
                            <a:gd name="T61" fmla="*/ 1554 h 1700"/>
                            <a:gd name="T62" fmla="*/ 1514 w 1668"/>
                            <a:gd name="T63" fmla="*/ 1548 h 1700"/>
                            <a:gd name="T64" fmla="*/ 1498 w 1668"/>
                            <a:gd name="T65" fmla="*/ 1558 h 1700"/>
                            <a:gd name="T66" fmla="*/ 1528 w 1668"/>
                            <a:gd name="T67" fmla="*/ 1552 h 1700"/>
                            <a:gd name="T68" fmla="*/ 1560 w 1668"/>
                            <a:gd name="T69" fmla="*/ 1538 h 1700"/>
                            <a:gd name="T70" fmla="*/ 1592 w 1668"/>
                            <a:gd name="T71" fmla="*/ 1482 h 1700"/>
                            <a:gd name="T72" fmla="*/ 1596 w 1668"/>
                            <a:gd name="T73" fmla="*/ 1460 h 1700"/>
                            <a:gd name="T74" fmla="*/ 1600 w 1668"/>
                            <a:gd name="T75" fmla="*/ 1380 h 1700"/>
                            <a:gd name="T76" fmla="*/ 1608 w 1668"/>
                            <a:gd name="T77" fmla="*/ 694 h 1700"/>
                            <a:gd name="T78" fmla="*/ 1624 w 1668"/>
                            <a:gd name="T79" fmla="*/ 272 h 1700"/>
                            <a:gd name="T80" fmla="*/ 1636 w 1668"/>
                            <a:gd name="T81" fmla="*/ 286 h 1700"/>
                            <a:gd name="T82" fmla="*/ 1638 w 1668"/>
                            <a:gd name="T83" fmla="*/ 264 h 1700"/>
                            <a:gd name="T84" fmla="*/ 1644 w 1668"/>
                            <a:gd name="T85" fmla="*/ 280 h 1700"/>
                            <a:gd name="T86" fmla="*/ 1650 w 1668"/>
                            <a:gd name="T87" fmla="*/ 266 h 1700"/>
                            <a:gd name="T88" fmla="*/ 1658 w 1668"/>
                            <a:gd name="T89" fmla="*/ 240 h 1700"/>
                            <a:gd name="T90" fmla="*/ 1658 w 1668"/>
                            <a:gd name="T91" fmla="*/ 232 h 1700"/>
                            <a:gd name="T92" fmla="*/ 1660 w 1668"/>
                            <a:gd name="T93" fmla="*/ 222 h 1700"/>
                            <a:gd name="T94" fmla="*/ 1662 w 1668"/>
                            <a:gd name="T95" fmla="*/ 236 h 1700"/>
                            <a:gd name="T96" fmla="*/ 1662 w 1668"/>
                            <a:gd name="T97" fmla="*/ 248 h 1700"/>
                            <a:gd name="T98" fmla="*/ 1664 w 1668"/>
                            <a:gd name="T99" fmla="*/ 236 h 1700"/>
                            <a:gd name="T100" fmla="*/ 1658 w 1668"/>
                            <a:gd name="T101" fmla="*/ 180 h 1700"/>
                            <a:gd name="T102" fmla="*/ 1666 w 1668"/>
                            <a:gd name="T103" fmla="*/ 180 h 1700"/>
                            <a:gd name="T104" fmla="*/ 1656 w 1668"/>
                            <a:gd name="T105" fmla="*/ 138 h 1700"/>
                            <a:gd name="T106" fmla="*/ 1600 w 1668"/>
                            <a:gd name="T107" fmla="*/ 68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68" h="1700">
                              <a:moveTo>
                                <a:pt x="1586" y="56"/>
                              </a:moveTo>
                              <a:lnTo>
                                <a:pt x="1586" y="56"/>
                              </a:lnTo>
                              <a:lnTo>
                                <a:pt x="1570" y="46"/>
                              </a:lnTo>
                              <a:lnTo>
                                <a:pt x="1552" y="36"/>
                              </a:lnTo>
                              <a:lnTo>
                                <a:pt x="1534" y="28"/>
                              </a:lnTo>
                              <a:lnTo>
                                <a:pt x="1514" y="24"/>
                              </a:lnTo>
                              <a:lnTo>
                                <a:pt x="1514" y="24"/>
                              </a:lnTo>
                              <a:lnTo>
                                <a:pt x="1494" y="20"/>
                              </a:lnTo>
                              <a:lnTo>
                                <a:pt x="1474" y="16"/>
                              </a:lnTo>
                              <a:lnTo>
                                <a:pt x="1474" y="16"/>
                              </a:lnTo>
                              <a:lnTo>
                                <a:pt x="1460" y="16"/>
                              </a:lnTo>
                              <a:lnTo>
                                <a:pt x="1452" y="16"/>
                              </a:lnTo>
                              <a:lnTo>
                                <a:pt x="1452" y="16"/>
                              </a:lnTo>
                              <a:lnTo>
                                <a:pt x="1296" y="14"/>
                              </a:lnTo>
                              <a:lnTo>
                                <a:pt x="1296" y="14"/>
                              </a:lnTo>
                              <a:lnTo>
                                <a:pt x="1132" y="12"/>
                              </a:lnTo>
                              <a:lnTo>
                                <a:pt x="968" y="8"/>
                              </a:lnTo>
                              <a:lnTo>
                                <a:pt x="968" y="8"/>
                              </a:lnTo>
                              <a:lnTo>
                                <a:pt x="942" y="8"/>
                              </a:lnTo>
                              <a:lnTo>
                                <a:pt x="942" y="8"/>
                              </a:lnTo>
                              <a:lnTo>
                                <a:pt x="460" y="2"/>
                              </a:lnTo>
                              <a:lnTo>
                                <a:pt x="460" y="2"/>
                              </a:lnTo>
                              <a:lnTo>
                                <a:pt x="342" y="2"/>
                              </a:lnTo>
                              <a:lnTo>
                                <a:pt x="342" y="2"/>
                              </a:lnTo>
                              <a:lnTo>
                                <a:pt x="284" y="2"/>
                              </a:lnTo>
                              <a:lnTo>
                                <a:pt x="256" y="0"/>
                              </a:lnTo>
                              <a:lnTo>
                                <a:pt x="240" y="0"/>
                              </a:lnTo>
                              <a:lnTo>
                                <a:pt x="240" y="0"/>
                              </a:lnTo>
                              <a:lnTo>
                                <a:pt x="222" y="2"/>
                              </a:lnTo>
                              <a:lnTo>
                                <a:pt x="206" y="4"/>
                              </a:lnTo>
                              <a:lnTo>
                                <a:pt x="206" y="4"/>
                              </a:lnTo>
                              <a:lnTo>
                                <a:pt x="188" y="8"/>
                              </a:lnTo>
                              <a:lnTo>
                                <a:pt x="170" y="12"/>
                              </a:lnTo>
                              <a:lnTo>
                                <a:pt x="154" y="18"/>
                              </a:lnTo>
                              <a:lnTo>
                                <a:pt x="138" y="24"/>
                              </a:lnTo>
                              <a:lnTo>
                                <a:pt x="122" y="34"/>
                              </a:lnTo>
                              <a:lnTo>
                                <a:pt x="108" y="42"/>
                              </a:lnTo>
                              <a:lnTo>
                                <a:pt x="94" y="54"/>
                              </a:lnTo>
                              <a:lnTo>
                                <a:pt x="80" y="66"/>
                              </a:lnTo>
                              <a:lnTo>
                                <a:pt x="80" y="66"/>
                              </a:lnTo>
                              <a:lnTo>
                                <a:pt x="68" y="78"/>
                              </a:lnTo>
                              <a:lnTo>
                                <a:pt x="56" y="90"/>
                              </a:lnTo>
                              <a:lnTo>
                                <a:pt x="46" y="106"/>
                              </a:lnTo>
                              <a:lnTo>
                                <a:pt x="36" y="120"/>
                              </a:lnTo>
                              <a:lnTo>
                                <a:pt x="28" y="136"/>
                              </a:lnTo>
                              <a:lnTo>
                                <a:pt x="22" y="152"/>
                              </a:lnTo>
                              <a:lnTo>
                                <a:pt x="16" y="168"/>
                              </a:lnTo>
                              <a:lnTo>
                                <a:pt x="12" y="186"/>
                              </a:lnTo>
                              <a:lnTo>
                                <a:pt x="12" y="186"/>
                              </a:lnTo>
                              <a:lnTo>
                                <a:pt x="8" y="204"/>
                              </a:lnTo>
                              <a:lnTo>
                                <a:pt x="6" y="222"/>
                              </a:lnTo>
                              <a:lnTo>
                                <a:pt x="6" y="230"/>
                              </a:lnTo>
                              <a:lnTo>
                                <a:pt x="6" y="238"/>
                              </a:lnTo>
                              <a:lnTo>
                                <a:pt x="6" y="244"/>
                              </a:lnTo>
                              <a:lnTo>
                                <a:pt x="6" y="272"/>
                              </a:lnTo>
                              <a:lnTo>
                                <a:pt x="6" y="272"/>
                              </a:lnTo>
                              <a:lnTo>
                                <a:pt x="6" y="330"/>
                              </a:lnTo>
                              <a:lnTo>
                                <a:pt x="6" y="330"/>
                              </a:lnTo>
                              <a:lnTo>
                                <a:pt x="2" y="1256"/>
                              </a:lnTo>
                              <a:lnTo>
                                <a:pt x="2" y="1256"/>
                              </a:lnTo>
                              <a:lnTo>
                                <a:pt x="2" y="1380"/>
                              </a:lnTo>
                              <a:lnTo>
                                <a:pt x="2" y="1380"/>
                              </a:lnTo>
                              <a:lnTo>
                                <a:pt x="0" y="1444"/>
                              </a:lnTo>
                              <a:lnTo>
                                <a:pt x="0" y="1460"/>
                              </a:lnTo>
                              <a:lnTo>
                                <a:pt x="2" y="1468"/>
                              </a:lnTo>
                              <a:lnTo>
                                <a:pt x="2" y="1478"/>
                              </a:lnTo>
                              <a:lnTo>
                                <a:pt x="2" y="1478"/>
                              </a:lnTo>
                              <a:lnTo>
                                <a:pt x="4" y="1498"/>
                              </a:lnTo>
                              <a:lnTo>
                                <a:pt x="4" y="1498"/>
                              </a:lnTo>
                              <a:lnTo>
                                <a:pt x="8" y="1516"/>
                              </a:lnTo>
                              <a:lnTo>
                                <a:pt x="14" y="1536"/>
                              </a:lnTo>
                              <a:lnTo>
                                <a:pt x="20" y="1554"/>
                              </a:lnTo>
                              <a:lnTo>
                                <a:pt x="28" y="1572"/>
                              </a:lnTo>
                              <a:lnTo>
                                <a:pt x="28" y="1572"/>
                              </a:lnTo>
                              <a:lnTo>
                                <a:pt x="40" y="1590"/>
                              </a:lnTo>
                              <a:lnTo>
                                <a:pt x="50" y="1606"/>
                              </a:lnTo>
                              <a:lnTo>
                                <a:pt x="64" y="1622"/>
                              </a:lnTo>
                              <a:lnTo>
                                <a:pt x="76" y="1636"/>
                              </a:lnTo>
                              <a:lnTo>
                                <a:pt x="92" y="1648"/>
                              </a:lnTo>
                              <a:lnTo>
                                <a:pt x="108" y="1660"/>
                              </a:lnTo>
                              <a:lnTo>
                                <a:pt x="124" y="1670"/>
                              </a:lnTo>
                              <a:lnTo>
                                <a:pt x="142" y="1680"/>
                              </a:lnTo>
                              <a:lnTo>
                                <a:pt x="142" y="1680"/>
                              </a:lnTo>
                              <a:lnTo>
                                <a:pt x="160" y="1686"/>
                              </a:lnTo>
                              <a:lnTo>
                                <a:pt x="180" y="1692"/>
                              </a:lnTo>
                              <a:lnTo>
                                <a:pt x="200" y="1698"/>
                              </a:lnTo>
                              <a:lnTo>
                                <a:pt x="220" y="1700"/>
                              </a:lnTo>
                              <a:lnTo>
                                <a:pt x="220" y="1700"/>
                              </a:lnTo>
                              <a:lnTo>
                                <a:pt x="240" y="1700"/>
                              </a:lnTo>
                              <a:lnTo>
                                <a:pt x="248" y="1700"/>
                              </a:lnTo>
                              <a:lnTo>
                                <a:pt x="264" y="1700"/>
                              </a:lnTo>
                              <a:lnTo>
                                <a:pt x="264" y="1700"/>
                              </a:lnTo>
                              <a:lnTo>
                                <a:pt x="392" y="1700"/>
                              </a:lnTo>
                              <a:lnTo>
                                <a:pt x="392" y="1700"/>
                              </a:lnTo>
                              <a:lnTo>
                                <a:pt x="896" y="1696"/>
                              </a:lnTo>
                              <a:lnTo>
                                <a:pt x="896" y="1696"/>
                              </a:lnTo>
                              <a:lnTo>
                                <a:pt x="910" y="1694"/>
                              </a:lnTo>
                              <a:lnTo>
                                <a:pt x="922" y="1692"/>
                              </a:lnTo>
                              <a:lnTo>
                                <a:pt x="922" y="1692"/>
                              </a:lnTo>
                              <a:lnTo>
                                <a:pt x="1040" y="1690"/>
                              </a:lnTo>
                              <a:lnTo>
                                <a:pt x="1166" y="1688"/>
                              </a:lnTo>
                              <a:lnTo>
                                <a:pt x="1286" y="1682"/>
                              </a:lnTo>
                              <a:lnTo>
                                <a:pt x="1342" y="1676"/>
                              </a:lnTo>
                              <a:lnTo>
                                <a:pt x="1392" y="1672"/>
                              </a:lnTo>
                              <a:lnTo>
                                <a:pt x="1392" y="1672"/>
                              </a:lnTo>
                              <a:lnTo>
                                <a:pt x="1368" y="1672"/>
                              </a:lnTo>
                              <a:lnTo>
                                <a:pt x="1356" y="1672"/>
                              </a:lnTo>
                              <a:lnTo>
                                <a:pt x="1350" y="1670"/>
                              </a:lnTo>
                              <a:lnTo>
                                <a:pt x="1350" y="1670"/>
                              </a:lnTo>
                              <a:lnTo>
                                <a:pt x="1412" y="1668"/>
                              </a:lnTo>
                              <a:lnTo>
                                <a:pt x="1466" y="1664"/>
                              </a:lnTo>
                              <a:lnTo>
                                <a:pt x="1466" y="1664"/>
                              </a:lnTo>
                              <a:lnTo>
                                <a:pt x="1426" y="1664"/>
                              </a:lnTo>
                              <a:lnTo>
                                <a:pt x="1402" y="1662"/>
                              </a:lnTo>
                              <a:lnTo>
                                <a:pt x="1402" y="1662"/>
                              </a:lnTo>
                              <a:lnTo>
                                <a:pt x="1426" y="1658"/>
                              </a:lnTo>
                              <a:lnTo>
                                <a:pt x="1434" y="1656"/>
                              </a:lnTo>
                              <a:lnTo>
                                <a:pt x="1440" y="1650"/>
                              </a:lnTo>
                              <a:lnTo>
                                <a:pt x="1440" y="1650"/>
                              </a:lnTo>
                              <a:lnTo>
                                <a:pt x="1404" y="1648"/>
                              </a:lnTo>
                              <a:lnTo>
                                <a:pt x="1370" y="1646"/>
                              </a:lnTo>
                              <a:lnTo>
                                <a:pt x="1370" y="1646"/>
                              </a:lnTo>
                              <a:lnTo>
                                <a:pt x="1380" y="1644"/>
                              </a:lnTo>
                              <a:lnTo>
                                <a:pt x="1374" y="1642"/>
                              </a:lnTo>
                              <a:lnTo>
                                <a:pt x="1364" y="1640"/>
                              </a:lnTo>
                              <a:lnTo>
                                <a:pt x="1356" y="1638"/>
                              </a:lnTo>
                              <a:lnTo>
                                <a:pt x="1356" y="1638"/>
                              </a:lnTo>
                              <a:lnTo>
                                <a:pt x="1376" y="1636"/>
                              </a:lnTo>
                              <a:lnTo>
                                <a:pt x="1382" y="1634"/>
                              </a:lnTo>
                              <a:lnTo>
                                <a:pt x="1386" y="1632"/>
                              </a:lnTo>
                              <a:lnTo>
                                <a:pt x="1386" y="1632"/>
                              </a:lnTo>
                              <a:lnTo>
                                <a:pt x="1344" y="1632"/>
                              </a:lnTo>
                              <a:lnTo>
                                <a:pt x="1300" y="1630"/>
                              </a:lnTo>
                              <a:lnTo>
                                <a:pt x="1260" y="1626"/>
                              </a:lnTo>
                              <a:lnTo>
                                <a:pt x="1224" y="1626"/>
                              </a:lnTo>
                              <a:lnTo>
                                <a:pt x="1224" y="1626"/>
                              </a:lnTo>
                              <a:lnTo>
                                <a:pt x="1262" y="1622"/>
                              </a:lnTo>
                              <a:lnTo>
                                <a:pt x="1296" y="1618"/>
                              </a:lnTo>
                              <a:lnTo>
                                <a:pt x="1326" y="1612"/>
                              </a:lnTo>
                              <a:lnTo>
                                <a:pt x="1336" y="1608"/>
                              </a:lnTo>
                              <a:lnTo>
                                <a:pt x="1344" y="1602"/>
                              </a:lnTo>
                              <a:lnTo>
                                <a:pt x="1344" y="1602"/>
                              </a:lnTo>
                              <a:lnTo>
                                <a:pt x="1336" y="1592"/>
                              </a:lnTo>
                              <a:lnTo>
                                <a:pt x="1334" y="1588"/>
                              </a:lnTo>
                              <a:lnTo>
                                <a:pt x="1334" y="1584"/>
                              </a:lnTo>
                              <a:lnTo>
                                <a:pt x="1336" y="1582"/>
                              </a:lnTo>
                              <a:lnTo>
                                <a:pt x="1338" y="1578"/>
                              </a:lnTo>
                              <a:lnTo>
                                <a:pt x="1350" y="1568"/>
                              </a:lnTo>
                              <a:lnTo>
                                <a:pt x="1350" y="1568"/>
                              </a:lnTo>
                              <a:lnTo>
                                <a:pt x="1332" y="1562"/>
                              </a:lnTo>
                              <a:lnTo>
                                <a:pt x="1320" y="1556"/>
                              </a:lnTo>
                              <a:lnTo>
                                <a:pt x="1466" y="1556"/>
                              </a:lnTo>
                              <a:lnTo>
                                <a:pt x="1466" y="1556"/>
                              </a:lnTo>
                              <a:lnTo>
                                <a:pt x="1482" y="1554"/>
                              </a:lnTo>
                              <a:lnTo>
                                <a:pt x="1482" y="1554"/>
                              </a:lnTo>
                              <a:lnTo>
                                <a:pt x="1486" y="1554"/>
                              </a:lnTo>
                              <a:lnTo>
                                <a:pt x="1486" y="1554"/>
                              </a:lnTo>
                              <a:lnTo>
                                <a:pt x="1500" y="1554"/>
                              </a:lnTo>
                              <a:lnTo>
                                <a:pt x="1514" y="1548"/>
                              </a:lnTo>
                              <a:lnTo>
                                <a:pt x="1514" y="1548"/>
                              </a:lnTo>
                              <a:lnTo>
                                <a:pt x="1506" y="1552"/>
                              </a:lnTo>
                              <a:lnTo>
                                <a:pt x="1506" y="1552"/>
                              </a:lnTo>
                              <a:lnTo>
                                <a:pt x="1500" y="1556"/>
                              </a:lnTo>
                              <a:lnTo>
                                <a:pt x="1500" y="1556"/>
                              </a:lnTo>
                              <a:lnTo>
                                <a:pt x="1498" y="1558"/>
                              </a:lnTo>
                              <a:lnTo>
                                <a:pt x="1500" y="1560"/>
                              </a:lnTo>
                              <a:lnTo>
                                <a:pt x="1500" y="1560"/>
                              </a:lnTo>
                              <a:lnTo>
                                <a:pt x="1518" y="1554"/>
                              </a:lnTo>
                              <a:lnTo>
                                <a:pt x="1528" y="1552"/>
                              </a:lnTo>
                              <a:lnTo>
                                <a:pt x="1528" y="1552"/>
                              </a:lnTo>
                              <a:lnTo>
                                <a:pt x="1538" y="1552"/>
                              </a:lnTo>
                              <a:lnTo>
                                <a:pt x="1544" y="1550"/>
                              </a:lnTo>
                              <a:lnTo>
                                <a:pt x="1550" y="1548"/>
                              </a:lnTo>
                              <a:lnTo>
                                <a:pt x="1550" y="1548"/>
                              </a:lnTo>
                              <a:lnTo>
                                <a:pt x="1560" y="1538"/>
                              </a:lnTo>
                              <a:lnTo>
                                <a:pt x="1572" y="1526"/>
                              </a:lnTo>
                              <a:lnTo>
                                <a:pt x="1572" y="1526"/>
                              </a:lnTo>
                              <a:lnTo>
                                <a:pt x="1584" y="1506"/>
                              </a:lnTo>
                              <a:lnTo>
                                <a:pt x="1590" y="1494"/>
                              </a:lnTo>
                              <a:lnTo>
                                <a:pt x="1592" y="1482"/>
                              </a:lnTo>
                              <a:lnTo>
                                <a:pt x="1592" y="1482"/>
                              </a:lnTo>
                              <a:lnTo>
                                <a:pt x="1596" y="1468"/>
                              </a:lnTo>
                              <a:lnTo>
                                <a:pt x="1596" y="1468"/>
                              </a:lnTo>
                              <a:lnTo>
                                <a:pt x="1596" y="1460"/>
                              </a:lnTo>
                              <a:lnTo>
                                <a:pt x="1596" y="1460"/>
                              </a:lnTo>
                              <a:lnTo>
                                <a:pt x="1596" y="1454"/>
                              </a:lnTo>
                              <a:lnTo>
                                <a:pt x="1596" y="1454"/>
                              </a:lnTo>
                              <a:lnTo>
                                <a:pt x="1598" y="1432"/>
                              </a:lnTo>
                              <a:lnTo>
                                <a:pt x="1598" y="1432"/>
                              </a:lnTo>
                              <a:lnTo>
                                <a:pt x="1600" y="1380"/>
                              </a:lnTo>
                              <a:lnTo>
                                <a:pt x="1600" y="1380"/>
                              </a:lnTo>
                              <a:lnTo>
                                <a:pt x="1602" y="1270"/>
                              </a:lnTo>
                              <a:lnTo>
                                <a:pt x="1602" y="1168"/>
                              </a:lnTo>
                              <a:lnTo>
                                <a:pt x="1602" y="1168"/>
                              </a:lnTo>
                              <a:lnTo>
                                <a:pt x="1608" y="694"/>
                              </a:lnTo>
                              <a:lnTo>
                                <a:pt x="1612" y="476"/>
                              </a:lnTo>
                              <a:lnTo>
                                <a:pt x="1620" y="270"/>
                              </a:lnTo>
                              <a:lnTo>
                                <a:pt x="1620" y="270"/>
                              </a:lnTo>
                              <a:lnTo>
                                <a:pt x="1622" y="270"/>
                              </a:lnTo>
                              <a:lnTo>
                                <a:pt x="1624" y="272"/>
                              </a:lnTo>
                              <a:lnTo>
                                <a:pt x="1628" y="278"/>
                              </a:lnTo>
                              <a:lnTo>
                                <a:pt x="1632" y="284"/>
                              </a:lnTo>
                              <a:lnTo>
                                <a:pt x="1634" y="286"/>
                              </a:lnTo>
                              <a:lnTo>
                                <a:pt x="1636" y="286"/>
                              </a:lnTo>
                              <a:lnTo>
                                <a:pt x="1636" y="286"/>
                              </a:lnTo>
                              <a:lnTo>
                                <a:pt x="1636" y="280"/>
                              </a:lnTo>
                              <a:lnTo>
                                <a:pt x="1636" y="274"/>
                              </a:lnTo>
                              <a:lnTo>
                                <a:pt x="1638" y="268"/>
                              </a:lnTo>
                              <a:lnTo>
                                <a:pt x="1638" y="264"/>
                              </a:lnTo>
                              <a:lnTo>
                                <a:pt x="1638" y="264"/>
                              </a:lnTo>
                              <a:lnTo>
                                <a:pt x="1640" y="276"/>
                              </a:lnTo>
                              <a:lnTo>
                                <a:pt x="1642" y="280"/>
                              </a:lnTo>
                              <a:lnTo>
                                <a:pt x="1642" y="280"/>
                              </a:lnTo>
                              <a:lnTo>
                                <a:pt x="1644" y="280"/>
                              </a:lnTo>
                              <a:lnTo>
                                <a:pt x="1644" y="280"/>
                              </a:lnTo>
                              <a:lnTo>
                                <a:pt x="1644" y="266"/>
                              </a:lnTo>
                              <a:lnTo>
                                <a:pt x="1646" y="264"/>
                              </a:lnTo>
                              <a:lnTo>
                                <a:pt x="1646" y="264"/>
                              </a:lnTo>
                              <a:lnTo>
                                <a:pt x="1648" y="266"/>
                              </a:lnTo>
                              <a:lnTo>
                                <a:pt x="1650" y="266"/>
                              </a:lnTo>
                              <a:lnTo>
                                <a:pt x="1652" y="264"/>
                              </a:lnTo>
                              <a:lnTo>
                                <a:pt x="1652" y="264"/>
                              </a:lnTo>
                              <a:lnTo>
                                <a:pt x="1654" y="254"/>
                              </a:lnTo>
                              <a:lnTo>
                                <a:pt x="1658" y="240"/>
                              </a:lnTo>
                              <a:lnTo>
                                <a:pt x="1658" y="240"/>
                              </a:lnTo>
                              <a:lnTo>
                                <a:pt x="1658" y="236"/>
                              </a:lnTo>
                              <a:lnTo>
                                <a:pt x="1658" y="236"/>
                              </a:lnTo>
                              <a:lnTo>
                                <a:pt x="1658" y="234"/>
                              </a:lnTo>
                              <a:lnTo>
                                <a:pt x="1658" y="234"/>
                              </a:lnTo>
                              <a:lnTo>
                                <a:pt x="1658" y="232"/>
                              </a:lnTo>
                              <a:lnTo>
                                <a:pt x="1658" y="232"/>
                              </a:lnTo>
                              <a:lnTo>
                                <a:pt x="1658" y="224"/>
                              </a:lnTo>
                              <a:lnTo>
                                <a:pt x="1658" y="224"/>
                              </a:lnTo>
                              <a:lnTo>
                                <a:pt x="1660" y="222"/>
                              </a:lnTo>
                              <a:lnTo>
                                <a:pt x="1660" y="222"/>
                              </a:lnTo>
                              <a:lnTo>
                                <a:pt x="1662" y="228"/>
                              </a:lnTo>
                              <a:lnTo>
                                <a:pt x="1662" y="228"/>
                              </a:lnTo>
                              <a:lnTo>
                                <a:pt x="1662" y="234"/>
                              </a:lnTo>
                              <a:lnTo>
                                <a:pt x="1662" y="234"/>
                              </a:lnTo>
                              <a:lnTo>
                                <a:pt x="1662" y="236"/>
                              </a:lnTo>
                              <a:lnTo>
                                <a:pt x="1662" y="236"/>
                              </a:lnTo>
                              <a:lnTo>
                                <a:pt x="1662" y="240"/>
                              </a:lnTo>
                              <a:lnTo>
                                <a:pt x="1662" y="240"/>
                              </a:lnTo>
                              <a:lnTo>
                                <a:pt x="1662" y="248"/>
                              </a:lnTo>
                              <a:lnTo>
                                <a:pt x="1662" y="248"/>
                              </a:lnTo>
                              <a:lnTo>
                                <a:pt x="1664" y="246"/>
                              </a:lnTo>
                              <a:lnTo>
                                <a:pt x="1664" y="242"/>
                              </a:lnTo>
                              <a:lnTo>
                                <a:pt x="1664" y="242"/>
                              </a:lnTo>
                              <a:lnTo>
                                <a:pt x="1664" y="236"/>
                              </a:lnTo>
                              <a:lnTo>
                                <a:pt x="1664" y="236"/>
                              </a:lnTo>
                              <a:lnTo>
                                <a:pt x="1664" y="220"/>
                              </a:lnTo>
                              <a:lnTo>
                                <a:pt x="1664" y="220"/>
                              </a:lnTo>
                              <a:lnTo>
                                <a:pt x="1662" y="206"/>
                              </a:lnTo>
                              <a:lnTo>
                                <a:pt x="1660" y="192"/>
                              </a:lnTo>
                              <a:lnTo>
                                <a:pt x="1658" y="180"/>
                              </a:lnTo>
                              <a:lnTo>
                                <a:pt x="1658" y="174"/>
                              </a:lnTo>
                              <a:lnTo>
                                <a:pt x="1658" y="174"/>
                              </a:lnTo>
                              <a:lnTo>
                                <a:pt x="1662" y="176"/>
                              </a:lnTo>
                              <a:lnTo>
                                <a:pt x="1664" y="178"/>
                              </a:lnTo>
                              <a:lnTo>
                                <a:pt x="1666" y="180"/>
                              </a:lnTo>
                              <a:lnTo>
                                <a:pt x="1666" y="178"/>
                              </a:lnTo>
                              <a:lnTo>
                                <a:pt x="1668" y="170"/>
                              </a:lnTo>
                              <a:lnTo>
                                <a:pt x="1668" y="170"/>
                              </a:lnTo>
                              <a:lnTo>
                                <a:pt x="1662" y="154"/>
                              </a:lnTo>
                              <a:lnTo>
                                <a:pt x="1656" y="138"/>
                              </a:lnTo>
                              <a:lnTo>
                                <a:pt x="1648" y="122"/>
                              </a:lnTo>
                              <a:lnTo>
                                <a:pt x="1638" y="108"/>
                              </a:lnTo>
                              <a:lnTo>
                                <a:pt x="1626" y="94"/>
                              </a:lnTo>
                              <a:lnTo>
                                <a:pt x="1614" y="80"/>
                              </a:lnTo>
                              <a:lnTo>
                                <a:pt x="1600" y="68"/>
                              </a:lnTo>
                              <a:lnTo>
                                <a:pt x="1586" y="56"/>
                              </a:lnTo>
                              <a:lnTo>
                                <a:pt x="1586" y="56"/>
                              </a:lnTo>
                              <a:close/>
                            </a:path>
                          </a:pathLst>
                        </a:custGeom>
                        <a:blipFill dpi="0" rotWithShape="1">
                          <a:blip r:embed="rId13"/>
                          <a:srcRect/>
                          <a:stretch>
                            <a:fillRect l="-1000" r="-2000"/>
                          </a:stretch>
                        </a:blip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093BE7CB" id="Freeform 5" o:spid="_x0000_s1026" alt="&quot;&quot;" style="position:absolute;margin-left:-27.75pt;margin-top:238.05pt;width:346.35pt;height:240.85pt;z-index:251677696;visibility:visible;mso-wrap-style:square;mso-wrap-distance-left:9pt;mso-wrap-distance-top:0;mso-wrap-distance-right:9pt;mso-wrap-distance-bottom:0;mso-position-horizontal:absolute;mso-position-horizontal-relative:margin;mso-position-vertical:absolute;mso-position-vertical-relative:text;v-text-anchor:top" coordsize="166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" path="m1586,56r,l1570,46,1552,36r-18,-8l1514,24r,l1494,20r-20,-4l1474,16r-14,l1452,16r,l1296,14r,l1132,12,968,8r,l942,8r,l460,2r,l342,2r,l284,2,256,,240,r,l222,2,206,4r,l188,8r-18,4l154,18r-16,6l122,34r-14,8l94,54,80,66r,l68,78,56,90,46,106,36,120r-8,16l22,152r-6,16l12,186r,l8,204,6,222r,8l6,238r,6l6,272r,l6,330r,l2,1256r,l2,1380r,l,1444r,16l2,1468r,10l2,1478r2,20l4,1498r4,18l14,1536r6,18l28,1572r,l40,1590r10,16l64,1622r12,14l92,1648r16,12l124,1670r18,10l142,1680r18,6l180,1692r20,6l220,1700r,l240,1700r8,l264,1700r,l392,1700r,l896,1696r,l910,1694r12,-2l922,1692r118,-2l1166,1688r120,-6l1342,1676r50,-4l1392,1672r-24,l1356,1672r-6,-2l1350,1670r62,-2l1466,1664r,l1426,1664r-24,-2l1402,1662r24,-4l1434,1656r6,-6l1440,1650r-36,-2l1370,1646r,l1380,1644r-6,-2l1364,1640r-8,-2l1356,1638r20,-2l1382,1634r4,-2l1386,1632r-42,l1300,1630r-40,-4l1224,1626r,l1262,1622r34,-4l1326,1612r10,-4l1344,1602r,l1336,1592r-2,-4l1334,1584r2,-2l1338,1578r12,-10l1350,1568r-18,-6l1320,1556r146,l1466,1556r16,-2l1482,1554r4,l1486,1554r14,l1514,1548r,l1506,1552r,l1500,1556r,l1498,1558r2,2l1500,1560r18,-6l1528,1552r,l1538,1552r6,-2l1550,1548r,l1560,1538r12,-12l1572,1526r12,-20l1590,1494r2,-12l1592,1482r4,-14l1596,1468r,-8l1596,1460r,-6l1596,1454r2,-22l1598,1432r2,-52l1600,1380r2,-110l1602,1168r,l1608,694r4,-218l1620,270r,l1622,270r2,2l1628,278r4,6l1634,286r2,l1636,286r,-6l1636,274r2,-6l1638,264r,l1640,276r2,4l1642,280r2,l1644,280r,-14l1646,264r,l1648,266r2,l1652,264r,l1654,254r4,-14l1658,240r,-4l1658,236r,-2l1658,234r,-2l1658,232r,-8l1658,224r2,-2l1660,222r2,6l1662,228r,6l1662,234r,2l1662,236r,4l1662,240r,8l1662,248r2,-2l1664,242r,l1664,236r,l1664,220r,l1662,206r-2,-14l1658,180r,-6l1658,174r4,2l1664,178r2,2l1666,178r2,-8l1668,170r-6,-16l1656,138r-8,-16l1638,108,1626,94,1614,80,1600,68,1586,56r,xe" stroked="f">
                <v:fill r:id="rId19" o:title="" recolor="t" rotate="t" type="frame"/>
                <v:path arrowok="t" o:connecttype="custom" o:connectlocs="4045277,50380;3887052,28789;3417652,25190;2484127,14394;748930,3599;543238,7197;363917,43183;210966,118753;73838,244704;21097,367055;15822,489407;5274,2259910;5274,2641359;21097,2727725;105483,2860873;284804,2986823;474674,3044401;653995,3058795;2362821,3051598;2742560,3040802;3670812,3008415;3723553,3001218;3697182,2990422;3702457,2965232;3596973,2950838;3654989,2936443;3227783,2925647;3523135,2893260;3517861,2850077;3512587,2810493;3908149,2796098;3992535,2785303;3950342,2803296;4029454,2792500;4113841,2767310;4198227,2666550;4208775,2626965;4219324,2483022;4240420,1248708;4282614,489407;4314259,514597;4319533,475013;4335355,503802;4351178,478611;4372274,431830;4372274,417436;4377548,399443;4382823,424633;4382823,446224;4388097,424633;4372274,323872;4393371,323872;4367000,248302;4219324,122352" o:connectangles="0,0,0,0,0,0,0,0,0,0,0,0,0,0,0,0,0,0,0,0,0,0,0,0,0,0,0,0,0,0,0,0,0,0,0,0,0,0,0,0,0,0,0,0,0,0,0,0,0,0,0,0,0,0"/>
                <w10:wrap anchorx="margin"/>
              </v:shape>
            </w:pict>
          </mc:Fallback>
        </mc:AlternateContent>
      </w:r>
      <w:r>
        <w:rPr>
          <w:rFonts w:ascii="Calibri" w:hAnsi="Calibri" w:cs="Calibri"/>
          <w:color w:val="000000"/>
          <w:sz w:val="24"/>
          <w:szCs w:val="24"/>
          <w:shd w:val="clear" w:color="auto" w:fill="FFFFFF"/>
        </w:rPr>
        <w:br w:type="page"/>
      </w:r>
    </w:p>
    <w:p w14:paraId="38CF7C9A" w14:textId="5E492DFA" w:rsidR="00D74038" w:rsidRPr="004B01F2" w:rsidRDefault="00087D14" w:rsidP="008D4D6B">
      <w:pPr>
        <w:tabs>
          <w:tab w:val="left" w:pos="4298"/>
          <w:tab w:val="left" w:pos="9120"/>
        </w:tabs>
        <w:spacing w:after="0" w:line="240" w:lineRule="auto"/>
        <w:rPr>
          <w:rFonts w:ascii="Calibri" w:hAnsi="Calibri" w:cs="Calibri"/>
          <w:color w:val="000000"/>
          <w:sz w:val="24"/>
          <w:szCs w:val="24"/>
          <w:shd w:val="clear" w:color="auto" w:fill="FFFFFF"/>
        </w:rPr>
      </w:pPr>
      <w:r>
        <w:rPr>
          <w:noProof/>
          <w:lang w:eastAsia="en-GB"/>
        </w:rPr>
        <w:lastRenderedPageBreak/>
        <w:drawing>
          <wp:anchor distT="0" distB="0" distL="114300" distR="114300" simplePos="0" relativeHeight="251665408" behindDoc="0" locked="0" layoutInCell="1" allowOverlap="1" wp14:anchorId="0B0B6471" wp14:editId="491586EA">
            <wp:simplePos x="0" y="0"/>
            <wp:positionH relativeFrom="page">
              <wp:posOffset>-38100</wp:posOffset>
            </wp:positionH>
            <wp:positionV relativeFrom="paragraph">
              <wp:posOffset>-887095</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20">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p w14:paraId="791B75E5" w14:textId="297DE865" w:rsidR="00C75AD5" w:rsidRPr="00FC0940" w:rsidRDefault="00C75AD5" w:rsidP="004B01F2">
      <w:pPr>
        <w:rPr>
          <w:rFonts w:ascii="Amasis MT Pro Black" w:hAnsi="Amasis MT Pro Black"/>
          <w:b/>
          <w:bCs/>
          <w:color w:val="008796"/>
          <w:sz w:val="72"/>
          <w:szCs w:val="72"/>
        </w:rPr>
      </w:pPr>
    </w:p>
    <w:sectPr w:rsidR="00C75AD5" w:rsidRPr="00FC0940" w:rsidSect="008D4D6B">
      <w:pgSz w:w="11906" w:h="16838"/>
      <w:pgMar w:top="1418" w:right="1700"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979F2" w14:textId="77777777" w:rsidR="00087D14" w:rsidRDefault="00087D14" w:rsidP="007D3F06">
      <w:pPr>
        <w:spacing w:after="0" w:line="240" w:lineRule="auto"/>
      </w:pPr>
      <w:r>
        <w:separator/>
      </w:r>
    </w:p>
  </w:endnote>
  <w:endnote w:type="continuationSeparator" w:id="0">
    <w:p w14:paraId="6351428E" w14:textId="77777777" w:rsidR="00087D14" w:rsidRDefault="00087D14" w:rsidP="007D3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E1193" w14:textId="77777777" w:rsidR="00087D14" w:rsidRDefault="00087D14" w:rsidP="007D3F06">
      <w:pPr>
        <w:spacing w:after="0" w:line="240" w:lineRule="auto"/>
      </w:pPr>
      <w:r>
        <w:separator/>
      </w:r>
    </w:p>
  </w:footnote>
  <w:footnote w:type="continuationSeparator" w:id="0">
    <w:p w14:paraId="38BBE97E" w14:textId="77777777" w:rsidR="00087D14" w:rsidRDefault="00087D14" w:rsidP="007D3F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97A"/>
    <w:multiLevelType w:val="hybridMultilevel"/>
    <w:tmpl w:val="D7AC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424"/>
    <w:multiLevelType w:val="hybridMultilevel"/>
    <w:tmpl w:val="232CC2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7763F2"/>
    <w:multiLevelType w:val="hybridMultilevel"/>
    <w:tmpl w:val="1D884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6C258D"/>
    <w:multiLevelType w:val="hybridMultilevel"/>
    <w:tmpl w:val="D13C854E"/>
    <w:lvl w:ilvl="0" w:tplc="DAD48D4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427260"/>
    <w:multiLevelType w:val="hybridMultilevel"/>
    <w:tmpl w:val="6064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4816406"/>
    <w:multiLevelType w:val="hybridMultilevel"/>
    <w:tmpl w:val="EF2A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8B5B17"/>
    <w:multiLevelType w:val="hybridMultilevel"/>
    <w:tmpl w:val="ADF0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2687887">
    <w:abstractNumId w:val="7"/>
  </w:num>
  <w:num w:numId="2" w16cid:durableId="342779665">
    <w:abstractNumId w:val="3"/>
  </w:num>
  <w:num w:numId="3" w16cid:durableId="577717833">
    <w:abstractNumId w:val="1"/>
  </w:num>
  <w:num w:numId="4" w16cid:durableId="177543956">
    <w:abstractNumId w:val="2"/>
  </w:num>
  <w:num w:numId="5" w16cid:durableId="1444350083">
    <w:abstractNumId w:val="4"/>
  </w:num>
  <w:num w:numId="6" w16cid:durableId="1650593858">
    <w:abstractNumId w:val="6"/>
  </w:num>
  <w:num w:numId="7" w16cid:durableId="1063911574">
    <w:abstractNumId w:val="5"/>
  </w:num>
  <w:num w:numId="8" w16cid:durableId="255213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14"/>
    <w:rsid w:val="00000476"/>
    <w:rsid w:val="00002DB9"/>
    <w:rsid w:val="000049BA"/>
    <w:rsid w:val="000123D1"/>
    <w:rsid w:val="00015FEE"/>
    <w:rsid w:val="00027628"/>
    <w:rsid w:val="00031E79"/>
    <w:rsid w:val="00045DE5"/>
    <w:rsid w:val="00054B95"/>
    <w:rsid w:val="0005744D"/>
    <w:rsid w:val="00080B35"/>
    <w:rsid w:val="00087D14"/>
    <w:rsid w:val="00091122"/>
    <w:rsid w:val="000951FC"/>
    <w:rsid w:val="000A2829"/>
    <w:rsid w:val="000B03A9"/>
    <w:rsid w:val="000E0539"/>
    <w:rsid w:val="0010448B"/>
    <w:rsid w:val="001405DC"/>
    <w:rsid w:val="00152183"/>
    <w:rsid w:val="001565F3"/>
    <w:rsid w:val="00162783"/>
    <w:rsid w:val="00170A30"/>
    <w:rsid w:val="0017242A"/>
    <w:rsid w:val="001753AB"/>
    <w:rsid w:val="001C12DB"/>
    <w:rsid w:val="001D2FEC"/>
    <w:rsid w:val="001D3E5B"/>
    <w:rsid w:val="001E0DFF"/>
    <w:rsid w:val="001E16C4"/>
    <w:rsid w:val="001E4FEB"/>
    <w:rsid w:val="001F7B1B"/>
    <w:rsid w:val="00212612"/>
    <w:rsid w:val="00213C64"/>
    <w:rsid w:val="002571F8"/>
    <w:rsid w:val="00282288"/>
    <w:rsid w:val="002A4906"/>
    <w:rsid w:val="002B5307"/>
    <w:rsid w:val="002C644B"/>
    <w:rsid w:val="002C7835"/>
    <w:rsid w:val="00304378"/>
    <w:rsid w:val="0031171A"/>
    <w:rsid w:val="00316C2E"/>
    <w:rsid w:val="0034079F"/>
    <w:rsid w:val="00347E84"/>
    <w:rsid w:val="0038646A"/>
    <w:rsid w:val="00387AE3"/>
    <w:rsid w:val="00391873"/>
    <w:rsid w:val="00396B15"/>
    <w:rsid w:val="003A1921"/>
    <w:rsid w:val="003E0770"/>
    <w:rsid w:val="003E5562"/>
    <w:rsid w:val="00404225"/>
    <w:rsid w:val="00410187"/>
    <w:rsid w:val="0041266D"/>
    <w:rsid w:val="00425716"/>
    <w:rsid w:val="00430936"/>
    <w:rsid w:val="00430E1B"/>
    <w:rsid w:val="00434390"/>
    <w:rsid w:val="0043535D"/>
    <w:rsid w:val="00467580"/>
    <w:rsid w:val="00483A39"/>
    <w:rsid w:val="004A1294"/>
    <w:rsid w:val="004B01F2"/>
    <w:rsid w:val="004C552A"/>
    <w:rsid w:val="004C6354"/>
    <w:rsid w:val="004D0C4B"/>
    <w:rsid w:val="005032D0"/>
    <w:rsid w:val="005125C5"/>
    <w:rsid w:val="005152AF"/>
    <w:rsid w:val="0053367D"/>
    <w:rsid w:val="00565029"/>
    <w:rsid w:val="0058426B"/>
    <w:rsid w:val="00593893"/>
    <w:rsid w:val="005E0EDC"/>
    <w:rsid w:val="005F5861"/>
    <w:rsid w:val="005F6FC6"/>
    <w:rsid w:val="00616306"/>
    <w:rsid w:val="00620013"/>
    <w:rsid w:val="00635F95"/>
    <w:rsid w:val="00646905"/>
    <w:rsid w:val="00684B30"/>
    <w:rsid w:val="006E3455"/>
    <w:rsid w:val="006E538E"/>
    <w:rsid w:val="006F5B35"/>
    <w:rsid w:val="006F5CC1"/>
    <w:rsid w:val="00701CFA"/>
    <w:rsid w:val="0070321D"/>
    <w:rsid w:val="007101D2"/>
    <w:rsid w:val="007434A1"/>
    <w:rsid w:val="0077511A"/>
    <w:rsid w:val="007906A8"/>
    <w:rsid w:val="00797973"/>
    <w:rsid w:val="007B349A"/>
    <w:rsid w:val="007B5194"/>
    <w:rsid w:val="007C47EC"/>
    <w:rsid w:val="007D3F06"/>
    <w:rsid w:val="007D5A32"/>
    <w:rsid w:val="00812341"/>
    <w:rsid w:val="00833579"/>
    <w:rsid w:val="00837874"/>
    <w:rsid w:val="00850394"/>
    <w:rsid w:val="008601D6"/>
    <w:rsid w:val="0087426C"/>
    <w:rsid w:val="00874C26"/>
    <w:rsid w:val="00884AA6"/>
    <w:rsid w:val="00884F79"/>
    <w:rsid w:val="008A287F"/>
    <w:rsid w:val="008B6DC5"/>
    <w:rsid w:val="008D4D6B"/>
    <w:rsid w:val="008E5614"/>
    <w:rsid w:val="009014D6"/>
    <w:rsid w:val="009077DC"/>
    <w:rsid w:val="0092451F"/>
    <w:rsid w:val="0098359B"/>
    <w:rsid w:val="009A1498"/>
    <w:rsid w:val="009B0F76"/>
    <w:rsid w:val="009D4CB1"/>
    <w:rsid w:val="009F125D"/>
    <w:rsid w:val="009F6429"/>
    <w:rsid w:val="00A10A3B"/>
    <w:rsid w:val="00A751E7"/>
    <w:rsid w:val="00A776DA"/>
    <w:rsid w:val="00A96C63"/>
    <w:rsid w:val="00AA1CCC"/>
    <w:rsid w:val="00AA53CE"/>
    <w:rsid w:val="00AF2BE8"/>
    <w:rsid w:val="00B0668E"/>
    <w:rsid w:val="00B07FD3"/>
    <w:rsid w:val="00B14A28"/>
    <w:rsid w:val="00B263F5"/>
    <w:rsid w:val="00B27CCD"/>
    <w:rsid w:val="00B40481"/>
    <w:rsid w:val="00B50D35"/>
    <w:rsid w:val="00B50E17"/>
    <w:rsid w:val="00B550F3"/>
    <w:rsid w:val="00B82435"/>
    <w:rsid w:val="00B93C1D"/>
    <w:rsid w:val="00BA4E2B"/>
    <w:rsid w:val="00BD53E3"/>
    <w:rsid w:val="00BD667C"/>
    <w:rsid w:val="00BF21BA"/>
    <w:rsid w:val="00C20DFA"/>
    <w:rsid w:val="00C24554"/>
    <w:rsid w:val="00C7192C"/>
    <w:rsid w:val="00C75AD5"/>
    <w:rsid w:val="00C81BA9"/>
    <w:rsid w:val="00C955E0"/>
    <w:rsid w:val="00CB34E4"/>
    <w:rsid w:val="00CC47CE"/>
    <w:rsid w:val="00CC58C5"/>
    <w:rsid w:val="00CC72F6"/>
    <w:rsid w:val="00CF0163"/>
    <w:rsid w:val="00D011CE"/>
    <w:rsid w:val="00D505F8"/>
    <w:rsid w:val="00D5584E"/>
    <w:rsid w:val="00D56085"/>
    <w:rsid w:val="00D74038"/>
    <w:rsid w:val="00D832DE"/>
    <w:rsid w:val="00DE19DA"/>
    <w:rsid w:val="00DF6E53"/>
    <w:rsid w:val="00E10711"/>
    <w:rsid w:val="00E17D6E"/>
    <w:rsid w:val="00E277CD"/>
    <w:rsid w:val="00E32CC3"/>
    <w:rsid w:val="00E42304"/>
    <w:rsid w:val="00E63157"/>
    <w:rsid w:val="00E640DF"/>
    <w:rsid w:val="00E811BA"/>
    <w:rsid w:val="00E91394"/>
    <w:rsid w:val="00E979F7"/>
    <w:rsid w:val="00EC3B17"/>
    <w:rsid w:val="00EC3EB6"/>
    <w:rsid w:val="00ED47D4"/>
    <w:rsid w:val="00ED675D"/>
    <w:rsid w:val="00F03339"/>
    <w:rsid w:val="00F132D7"/>
    <w:rsid w:val="00F24A18"/>
    <w:rsid w:val="00F253B3"/>
    <w:rsid w:val="00F307F1"/>
    <w:rsid w:val="00F36F42"/>
    <w:rsid w:val="00F376AE"/>
    <w:rsid w:val="00F462B9"/>
    <w:rsid w:val="00F7728C"/>
    <w:rsid w:val="00F80E3E"/>
    <w:rsid w:val="00F81008"/>
    <w:rsid w:val="00F936BD"/>
    <w:rsid w:val="00FC0940"/>
    <w:rsid w:val="00FC5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D8CBA"/>
  <w15:docId w15:val="{980E5272-1F21-4D60-82E8-F948C7B7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07"/>
    <w:rPr>
      <w:rFonts w:ascii="Tahoma" w:hAnsi="Tahoma" w:cs="Tahoma"/>
      <w:sz w:val="16"/>
      <w:szCs w:val="16"/>
    </w:rPr>
  </w:style>
  <w:style w:type="paragraph" w:styleId="ListParagraph">
    <w:name w:val="List Paragraph"/>
    <w:basedOn w:val="Normal"/>
    <w:uiPriority w:val="34"/>
    <w:qFormat/>
    <w:rsid w:val="00031E79"/>
    <w:pPr>
      <w:ind w:left="720"/>
      <w:contextualSpacing/>
    </w:pPr>
  </w:style>
  <w:style w:type="paragraph" w:styleId="Header">
    <w:name w:val="header"/>
    <w:basedOn w:val="Normal"/>
    <w:link w:val="HeaderChar"/>
    <w:uiPriority w:val="99"/>
    <w:unhideWhenUsed/>
    <w:rsid w:val="007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06"/>
  </w:style>
  <w:style w:type="paragraph" w:styleId="Footer">
    <w:name w:val="footer"/>
    <w:basedOn w:val="Normal"/>
    <w:link w:val="FooterChar"/>
    <w:uiPriority w:val="99"/>
    <w:unhideWhenUsed/>
    <w:rsid w:val="007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06"/>
  </w:style>
  <w:style w:type="table" w:styleId="TableGrid">
    <w:name w:val="Table Grid"/>
    <w:basedOn w:val="TableNormal"/>
    <w:uiPriority w:val="59"/>
    <w:rsid w:val="0083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339"/>
    <w:rPr>
      <w:color w:val="000000" w:themeColor="hyperlink"/>
      <w:u w:val="single"/>
    </w:rPr>
  </w:style>
  <w:style w:type="character" w:styleId="UnresolvedMention">
    <w:name w:val="Unresolved Mention"/>
    <w:basedOn w:val="DefaultParagraphFont"/>
    <w:uiPriority w:val="99"/>
    <w:semiHidden/>
    <w:unhideWhenUsed/>
    <w:rsid w:val="00F03339"/>
    <w:rPr>
      <w:color w:val="605E5C"/>
      <w:shd w:val="clear" w:color="auto" w:fill="E1DFDD"/>
    </w:rPr>
  </w:style>
  <w:style w:type="character" w:styleId="CommentReference">
    <w:name w:val="annotation reference"/>
    <w:basedOn w:val="DefaultParagraphFont"/>
    <w:uiPriority w:val="99"/>
    <w:semiHidden/>
    <w:unhideWhenUsed/>
    <w:rsid w:val="00087D14"/>
    <w:rPr>
      <w:sz w:val="16"/>
      <w:szCs w:val="16"/>
    </w:rPr>
  </w:style>
  <w:style w:type="paragraph" w:styleId="CommentText">
    <w:name w:val="annotation text"/>
    <w:basedOn w:val="Normal"/>
    <w:link w:val="CommentTextChar"/>
    <w:uiPriority w:val="99"/>
    <w:unhideWhenUsed/>
    <w:rsid w:val="00087D14"/>
    <w:pPr>
      <w:spacing w:line="240" w:lineRule="auto"/>
    </w:pPr>
    <w:rPr>
      <w:sz w:val="20"/>
      <w:szCs w:val="20"/>
    </w:rPr>
  </w:style>
  <w:style w:type="character" w:customStyle="1" w:styleId="CommentTextChar">
    <w:name w:val="Comment Text Char"/>
    <w:basedOn w:val="DefaultParagraphFont"/>
    <w:link w:val="CommentText"/>
    <w:uiPriority w:val="99"/>
    <w:rsid w:val="00087D14"/>
    <w:rPr>
      <w:sz w:val="20"/>
      <w:szCs w:val="20"/>
    </w:rPr>
  </w:style>
  <w:style w:type="paragraph" w:styleId="CommentSubject">
    <w:name w:val="annotation subject"/>
    <w:basedOn w:val="CommentText"/>
    <w:next w:val="CommentText"/>
    <w:link w:val="CommentSubjectChar"/>
    <w:uiPriority w:val="99"/>
    <w:semiHidden/>
    <w:unhideWhenUsed/>
    <w:rsid w:val="00087D14"/>
    <w:rPr>
      <w:b/>
      <w:bCs/>
    </w:rPr>
  </w:style>
  <w:style w:type="character" w:customStyle="1" w:styleId="CommentSubjectChar">
    <w:name w:val="Comment Subject Char"/>
    <w:basedOn w:val="CommentTextChar"/>
    <w:link w:val="CommentSubject"/>
    <w:uiPriority w:val="99"/>
    <w:semiHidden/>
    <w:rsid w:val="00087D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9397">
      <w:bodyDiv w:val="1"/>
      <w:marLeft w:val="0"/>
      <w:marRight w:val="0"/>
      <w:marTop w:val="0"/>
      <w:marBottom w:val="0"/>
      <w:divBdr>
        <w:top w:val="none" w:sz="0" w:space="0" w:color="auto"/>
        <w:left w:val="none" w:sz="0" w:space="0" w:color="auto"/>
        <w:bottom w:val="none" w:sz="0" w:space="0" w:color="auto"/>
        <w:right w:val="none" w:sz="0" w:space="0" w:color="auto"/>
      </w:divBdr>
    </w:div>
    <w:div w:id="313028129">
      <w:bodyDiv w:val="1"/>
      <w:marLeft w:val="0"/>
      <w:marRight w:val="0"/>
      <w:marTop w:val="0"/>
      <w:marBottom w:val="0"/>
      <w:divBdr>
        <w:top w:val="none" w:sz="0" w:space="0" w:color="auto"/>
        <w:left w:val="none" w:sz="0" w:space="0" w:color="auto"/>
        <w:bottom w:val="none" w:sz="0" w:space="0" w:color="auto"/>
        <w:right w:val="none" w:sz="0" w:space="0" w:color="auto"/>
      </w:divBdr>
    </w:div>
    <w:div w:id="504708382">
      <w:bodyDiv w:val="1"/>
      <w:marLeft w:val="0"/>
      <w:marRight w:val="0"/>
      <w:marTop w:val="0"/>
      <w:marBottom w:val="0"/>
      <w:divBdr>
        <w:top w:val="none" w:sz="0" w:space="0" w:color="auto"/>
        <w:left w:val="none" w:sz="0" w:space="0" w:color="auto"/>
        <w:bottom w:val="none" w:sz="0" w:space="0" w:color="auto"/>
        <w:right w:val="none" w:sz="0" w:space="0" w:color="auto"/>
      </w:divBdr>
    </w:div>
    <w:div w:id="666523466">
      <w:bodyDiv w:val="1"/>
      <w:marLeft w:val="0"/>
      <w:marRight w:val="0"/>
      <w:marTop w:val="0"/>
      <w:marBottom w:val="0"/>
      <w:divBdr>
        <w:top w:val="none" w:sz="0" w:space="0" w:color="auto"/>
        <w:left w:val="none" w:sz="0" w:space="0" w:color="auto"/>
        <w:bottom w:val="none" w:sz="0" w:space="0" w:color="auto"/>
        <w:right w:val="none" w:sz="0" w:space="0" w:color="auto"/>
      </w:divBdr>
    </w:div>
    <w:div w:id="675575780">
      <w:bodyDiv w:val="1"/>
      <w:marLeft w:val="0"/>
      <w:marRight w:val="0"/>
      <w:marTop w:val="0"/>
      <w:marBottom w:val="0"/>
      <w:divBdr>
        <w:top w:val="none" w:sz="0" w:space="0" w:color="auto"/>
        <w:left w:val="none" w:sz="0" w:space="0" w:color="auto"/>
        <w:bottom w:val="none" w:sz="0" w:space="0" w:color="auto"/>
        <w:right w:val="none" w:sz="0" w:space="0" w:color="auto"/>
      </w:divBdr>
    </w:div>
    <w:div w:id="789709802">
      <w:bodyDiv w:val="1"/>
      <w:marLeft w:val="0"/>
      <w:marRight w:val="0"/>
      <w:marTop w:val="0"/>
      <w:marBottom w:val="0"/>
      <w:divBdr>
        <w:top w:val="none" w:sz="0" w:space="0" w:color="auto"/>
        <w:left w:val="none" w:sz="0" w:space="0" w:color="auto"/>
        <w:bottom w:val="none" w:sz="0" w:space="0" w:color="auto"/>
        <w:right w:val="none" w:sz="0" w:space="0" w:color="auto"/>
      </w:divBdr>
    </w:div>
    <w:div w:id="832187778">
      <w:bodyDiv w:val="1"/>
      <w:marLeft w:val="0"/>
      <w:marRight w:val="0"/>
      <w:marTop w:val="0"/>
      <w:marBottom w:val="0"/>
      <w:divBdr>
        <w:top w:val="none" w:sz="0" w:space="0" w:color="auto"/>
        <w:left w:val="none" w:sz="0" w:space="0" w:color="auto"/>
        <w:bottom w:val="none" w:sz="0" w:space="0" w:color="auto"/>
        <w:right w:val="none" w:sz="0" w:space="0" w:color="auto"/>
      </w:divBdr>
    </w:div>
    <w:div w:id="966621508">
      <w:bodyDiv w:val="1"/>
      <w:marLeft w:val="0"/>
      <w:marRight w:val="0"/>
      <w:marTop w:val="0"/>
      <w:marBottom w:val="0"/>
      <w:divBdr>
        <w:top w:val="none" w:sz="0" w:space="0" w:color="auto"/>
        <w:left w:val="none" w:sz="0" w:space="0" w:color="auto"/>
        <w:bottom w:val="none" w:sz="0" w:space="0" w:color="auto"/>
        <w:right w:val="none" w:sz="0" w:space="0" w:color="auto"/>
      </w:divBdr>
    </w:div>
    <w:div w:id="1164205734">
      <w:bodyDiv w:val="1"/>
      <w:marLeft w:val="0"/>
      <w:marRight w:val="0"/>
      <w:marTop w:val="0"/>
      <w:marBottom w:val="0"/>
      <w:divBdr>
        <w:top w:val="none" w:sz="0" w:space="0" w:color="auto"/>
        <w:left w:val="none" w:sz="0" w:space="0" w:color="auto"/>
        <w:bottom w:val="none" w:sz="0" w:space="0" w:color="auto"/>
        <w:right w:val="none" w:sz="0" w:space="0" w:color="auto"/>
      </w:divBdr>
    </w:div>
    <w:div w:id="1236863645">
      <w:bodyDiv w:val="1"/>
      <w:marLeft w:val="0"/>
      <w:marRight w:val="0"/>
      <w:marTop w:val="0"/>
      <w:marBottom w:val="0"/>
      <w:divBdr>
        <w:top w:val="none" w:sz="0" w:space="0" w:color="auto"/>
        <w:left w:val="none" w:sz="0" w:space="0" w:color="auto"/>
        <w:bottom w:val="none" w:sz="0" w:space="0" w:color="auto"/>
        <w:right w:val="none" w:sz="0" w:space="0" w:color="auto"/>
      </w:divBdr>
    </w:div>
    <w:div w:id="1328241746">
      <w:bodyDiv w:val="1"/>
      <w:marLeft w:val="0"/>
      <w:marRight w:val="0"/>
      <w:marTop w:val="0"/>
      <w:marBottom w:val="0"/>
      <w:divBdr>
        <w:top w:val="none" w:sz="0" w:space="0" w:color="auto"/>
        <w:left w:val="none" w:sz="0" w:space="0" w:color="auto"/>
        <w:bottom w:val="none" w:sz="0" w:space="0" w:color="auto"/>
        <w:right w:val="none" w:sz="0" w:space="0" w:color="auto"/>
      </w:divBdr>
    </w:div>
    <w:div w:id="1730571003">
      <w:bodyDiv w:val="1"/>
      <w:marLeft w:val="0"/>
      <w:marRight w:val="0"/>
      <w:marTop w:val="0"/>
      <w:marBottom w:val="0"/>
      <w:divBdr>
        <w:top w:val="none" w:sz="0" w:space="0" w:color="auto"/>
        <w:left w:val="none" w:sz="0" w:space="0" w:color="auto"/>
        <w:bottom w:val="none" w:sz="0" w:space="0" w:color="auto"/>
        <w:right w:val="none" w:sz="0" w:space="0" w:color="auto"/>
      </w:divBdr>
    </w:div>
    <w:div w:id="18303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52915\Desktop\Report%20or%20Policy%20Document%20Template%202024%20FV.dotx" TargetMode="External"/></Relationships>
</file>

<file path=word/theme/theme1.xml><?xml version="1.0" encoding="utf-8"?>
<a:theme xmlns:a="http://schemas.openxmlformats.org/drawingml/2006/main" name="Badge">
  <a:themeElements>
    <a:clrScheme name="Custom 1">
      <a:dk1>
        <a:sysClr val="windowText" lastClr="000000"/>
      </a:dk1>
      <a:lt1>
        <a:sysClr val="window" lastClr="FFFFFF"/>
      </a:lt1>
      <a:dk2>
        <a:srgbClr val="008796"/>
      </a:dk2>
      <a:lt2>
        <a:srgbClr val="E7E6E6"/>
      </a:lt2>
      <a:accent1>
        <a:srgbClr val="008796"/>
      </a:accent1>
      <a:accent2>
        <a:srgbClr val="D46F63"/>
      </a:accent2>
      <a:accent3>
        <a:srgbClr val="31534B"/>
      </a:accent3>
      <a:accent4>
        <a:srgbClr val="414A4F"/>
      </a:accent4>
      <a:accent5>
        <a:srgbClr val="D49C07"/>
      </a:accent5>
      <a:accent6>
        <a:srgbClr val="8CC3CE"/>
      </a:accent6>
      <a:hlink>
        <a:srgbClr val="000000"/>
      </a:hlink>
      <a:folHlink>
        <a:srgbClr val="000000"/>
      </a:folHlink>
    </a:clrScheme>
    <a:fontScheme name="MKCC 2024">
      <a:majorFont>
        <a:latin typeface="Amasis MT Pro Black"/>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E0902D02D8154D9DE9C95896CB46F8" ma:contentTypeVersion="1" ma:contentTypeDescription="Create a new document." ma:contentTypeScope="" ma:versionID="f805ac7e6be2d388d6f4fe3dad1ddd01">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BF8021-B8BC-4823-A06B-195A734654D1}">
  <ds:schemaRefs>
    <ds:schemaRef ds:uri="http://schemas.microsoft.com/sharepoint/v3/contenttype/forms"/>
  </ds:schemaRefs>
</ds:datastoreItem>
</file>

<file path=customXml/itemProps2.xml><?xml version="1.0" encoding="utf-8"?>
<ds:datastoreItem xmlns:ds="http://schemas.openxmlformats.org/officeDocument/2006/customXml" ds:itemID="{0CF15550-372A-45FF-B4B9-C49B69D4CA44}">
  <ds:schemaRefs>
    <ds:schemaRef ds:uri="http://schemas.openxmlformats.org/officeDocument/2006/bibliography"/>
  </ds:schemaRefs>
</ds:datastoreItem>
</file>

<file path=customXml/itemProps3.xml><?xml version="1.0" encoding="utf-8"?>
<ds:datastoreItem xmlns:ds="http://schemas.openxmlformats.org/officeDocument/2006/customXml" ds:itemID="{360E3B15-7DE9-4BA0-A8E5-BF1E488DDD1E}">
  <ds:schemaRefs>
    <ds:schemaRef ds:uri="http://schemas.microsoft.com/office/2006/metadata/properties"/>
    <ds:schemaRef ds:uri="http://schemas.microsoft.com/office/infopath/2007/PartnerControls"/>
    <ds:schemaRef ds:uri="b8652632-f1b5-4c71-ba22-4efebc9d6754"/>
    <ds:schemaRef ds:uri="eb7d08dc-c761-4aaf-a91f-bbb55a531384"/>
  </ds:schemaRefs>
</ds:datastoreItem>
</file>

<file path=customXml/itemProps4.xml><?xml version="1.0" encoding="utf-8"?>
<ds:datastoreItem xmlns:ds="http://schemas.openxmlformats.org/officeDocument/2006/customXml" ds:itemID="{44ECB376-18FA-4C72-BF6C-A762B9256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or Policy Document Template 2024 FV</Template>
  <TotalTime>0</TotalTime>
  <Pages>4</Pages>
  <Words>378</Words>
  <Characters>2155</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Levinson-Obank, Chelsea</dc:creator>
  <cp:lastModifiedBy>Alicia Porter</cp:lastModifiedBy>
  <cp:revision>2</cp:revision>
  <cp:lastPrinted>2024-01-19T14:05:00Z</cp:lastPrinted>
  <dcterms:created xsi:type="dcterms:W3CDTF">2024-09-06T08:47:00Z</dcterms:created>
  <dcterms:modified xsi:type="dcterms:W3CDTF">2024-09-06T08:47:00Z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0x01010028E0902D02D8154D9DE9C95896CB46F8</vt:lpwstr>
  </property>
  <property fmtid="{D5CDD505-2E9C-101B-9397-08002B2CF9AE}" pid="3" name="MediaServiceImageTags">
    <vt:lpwstr/>
  </property>
</Properties>
</file>